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4F1" w:rsidRDefault="00900D86" w:rsidP="004B34F1">
      <w:pPr>
        <w:spacing w:line="276" w:lineRule="auto"/>
        <w:jc w:val="center"/>
      </w:pPr>
      <w:r>
        <w:tab/>
      </w:r>
      <w:r>
        <w:tab/>
      </w:r>
    </w:p>
    <w:p w:rsidR="004B34F1" w:rsidRDefault="004B34F1" w:rsidP="004B34F1">
      <w:pPr>
        <w:spacing w:line="276" w:lineRule="auto"/>
        <w:jc w:val="center"/>
      </w:pPr>
    </w:p>
    <w:p w:rsidR="004B34F1" w:rsidRDefault="00F460A2" w:rsidP="004B34F1">
      <w:pPr>
        <w:spacing w:line="276" w:lineRule="auto"/>
        <w:jc w:val="center"/>
      </w:pPr>
      <w:r>
        <w:t xml:space="preserve">                                                                                                                                                           </w:t>
      </w:r>
    </w:p>
    <w:p w:rsidR="004B34F1" w:rsidRDefault="004B34F1" w:rsidP="004B34F1">
      <w:pPr>
        <w:spacing w:line="276" w:lineRule="auto"/>
        <w:jc w:val="center"/>
      </w:pPr>
    </w:p>
    <w:p w:rsidR="00B2413C" w:rsidRPr="00DA0B5A" w:rsidRDefault="00B2413C" w:rsidP="00B2413C">
      <w:pPr>
        <w:jc w:val="center"/>
        <w:rPr>
          <w:b/>
          <w:u w:val="single"/>
        </w:rPr>
      </w:pPr>
      <w:r w:rsidRPr="00DA0B5A">
        <w:rPr>
          <w:b/>
          <w:u w:val="single"/>
        </w:rPr>
        <w:t>ZGODA NA PRZETWARZANIE DANYCH OSOBOWYCH PEŁNOLETNIEGO UCZNIA SPOZA JEDNOSTKI W ZWIĄZKU Z ORGANIZACJĄ KONKURSU</w:t>
      </w:r>
    </w:p>
    <w:p w:rsidR="00B2413C" w:rsidRPr="00DA0B5A" w:rsidRDefault="00B2413C" w:rsidP="00B2413C">
      <w:pPr>
        <w:jc w:val="center"/>
        <w:rPr>
          <w:b/>
          <w:u w:val="single"/>
        </w:rPr>
      </w:pPr>
    </w:p>
    <w:p w:rsidR="00B2413C" w:rsidRPr="00DA0B5A" w:rsidRDefault="00B2413C" w:rsidP="00B2413C">
      <w:pPr>
        <w:tabs>
          <w:tab w:val="left" w:pos="567"/>
        </w:tabs>
        <w:jc w:val="both"/>
      </w:pPr>
      <w:r w:rsidRPr="00DA0B5A">
        <w:rPr>
          <w:rFonts w:ascii="Segoe UI Symbol" w:eastAsia="Segoe UI Symbol" w:hAnsi="Segoe UI Symbol" w:cs="Segoe UI Symbol"/>
        </w:rPr>
        <w:t>❑</w:t>
      </w:r>
      <w:r w:rsidRPr="00DA0B5A">
        <w:rPr>
          <w:rFonts w:eastAsia="Segoe UI Symbol"/>
        </w:rPr>
        <w:t xml:space="preserve">  </w:t>
      </w:r>
      <w:r w:rsidRPr="00DA0B5A">
        <w:t xml:space="preserve">Wyrażam zgodę na przetwarzanie przez </w:t>
      </w:r>
      <w:r w:rsidRPr="00AD7806">
        <w:rPr>
          <w:b/>
          <w:i/>
          <w:sz w:val="23"/>
          <w:szCs w:val="23"/>
        </w:rPr>
        <w:t>Zespół Szkół Odzieżowych im. Władysława Reymonta w Poznaniu</w:t>
      </w:r>
      <w:r w:rsidRPr="00DA0B5A">
        <w:t xml:space="preserve"> z siedzibą </w:t>
      </w:r>
      <w:r w:rsidRPr="00AD7806">
        <w:rPr>
          <w:b/>
          <w:i/>
          <w:sz w:val="23"/>
          <w:szCs w:val="23"/>
        </w:rPr>
        <w:t>przy</w:t>
      </w:r>
      <w:r w:rsidRPr="00AD7806">
        <w:rPr>
          <w:sz w:val="23"/>
          <w:szCs w:val="23"/>
        </w:rPr>
        <w:t xml:space="preserve"> </w:t>
      </w:r>
      <w:r w:rsidRPr="00AD7806">
        <w:rPr>
          <w:b/>
          <w:i/>
          <w:sz w:val="23"/>
          <w:szCs w:val="23"/>
        </w:rPr>
        <w:t>ul.</w:t>
      </w:r>
      <w:r w:rsidRPr="00AD7806">
        <w:rPr>
          <w:sz w:val="23"/>
          <w:szCs w:val="23"/>
        </w:rPr>
        <w:t xml:space="preserve"> </w:t>
      </w:r>
      <w:r w:rsidRPr="00AD7806">
        <w:rPr>
          <w:b/>
          <w:i/>
          <w:sz w:val="23"/>
          <w:szCs w:val="23"/>
        </w:rPr>
        <w:t>Kazimierza Wielkiego 17, 61-863 Poznań</w:t>
      </w:r>
      <w:r w:rsidRPr="00DA0B5A">
        <w:t xml:space="preserve"> moic</w:t>
      </w:r>
      <w:r>
        <w:t>h danych osobowych obejmujących dane imię i nazwisko</w:t>
      </w:r>
      <w:r w:rsidRPr="00DA0B5A">
        <w:t xml:space="preserve"> w celu umożliwienia organizacji </w:t>
      </w:r>
      <w:r>
        <w:t xml:space="preserve">                  </w:t>
      </w:r>
      <w:r w:rsidRPr="00DA0B5A">
        <w:t>i mojego udziału w </w:t>
      </w:r>
      <w:r>
        <w:rPr>
          <w:b/>
          <w:i/>
        </w:rPr>
        <w:t>konkursie dla Młodych Krawców i Projektantów im. Małgorzaty Zaręby „Mała Pętelka”</w:t>
      </w:r>
      <w:r w:rsidRPr="00DA0B5A">
        <w:t>, a także w celu opracowania sprawozdań i relacji z konkursu oraz realizacji działań informacyjnych i promocyjnych związanych z konkursem, w tym umieszczania moich danych osobowych na stronie internetowej Szkoły, na profilach internetowych Szkoły (np. Facebook), w materiałach prasowych (np. w gazetach, w telewizji) oraz w materiałach informacyjnych i promocyjnych przekazywanych przez Szkołę innym osobom.</w:t>
      </w:r>
    </w:p>
    <w:p w:rsidR="00B2413C" w:rsidRPr="00DA0B5A" w:rsidRDefault="00B2413C" w:rsidP="00B2413C">
      <w:pPr>
        <w:tabs>
          <w:tab w:val="left" w:pos="567"/>
        </w:tabs>
        <w:jc w:val="both"/>
      </w:pPr>
      <w:r w:rsidRPr="00DA0B5A">
        <w:rPr>
          <w:rFonts w:ascii="Segoe UI Symbol" w:eastAsia="Segoe UI Symbol" w:hAnsi="Segoe UI Symbol" w:cs="Segoe UI Symbol"/>
        </w:rPr>
        <w:t>❑</w:t>
      </w:r>
      <w:r w:rsidRPr="00DA0B5A">
        <w:t xml:space="preserve"> Wyrażam zgodę na przetwarzanie przez </w:t>
      </w:r>
      <w:r w:rsidRPr="00AD7806">
        <w:rPr>
          <w:b/>
          <w:i/>
          <w:sz w:val="23"/>
          <w:szCs w:val="23"/>
        </w:rPr>
        <w:t>Zespół Szkół Odzieżowych im. Władysława Reymonta w Poznaniu</w:t>
      </w:r>
      <w:r w:rsidRPr="00DA0B5A">
        <w:t xml:space="preserve"> z siedzibą </w:t>
      </w:r>
      <w:r w:rsidRPr="00AD7806">
        <w:rPr>
          <w:b/>
          <w:i/>
          <w:sz w:val="23"/>
          <w:szCs w:val="23"/>
        </w:rPr>
        <w:t>przy</w:t>
      </w:r>
      <w:r w:rsidRPr="00AD7806">
        <w:rPr>
          <w:sz w:val="23"/>
          <w:szCs w:val="23"/>
        </w:rPr>
        <w:t xml:space="preserve"> </w:t>
      </w:r>
      <w:r w:rsidRPr="00AD7806">
        <w:rPr>
          <w:b/>
          <w:i/>
          <w:sz w:val="23"/>
          <w:szCs w:val="23"/>
        </w:rPr>
        <w:t>ul.</w:t>
      </w:r>
      <w:r w:rsidRPr="00AD7806">
        <w:rPr>
          <w:sz w:val="23"/>
          <w:szCs w:val="23"/>
        </w:rPr>
        <w:t xml:space="preserve"> </w:t>
      </w:r>
      <w:r w:rsidRPr="00AD7806">
        <w:rPr>
          <w:b/>
          <w:i/>
          <w:sz w:val="23"/>
          <w:szCs w:val="23"/>
        </w:rPr>
        <w:t>Kazimierza Wielkiego 17, 61-863 Poznań</w:t>
      </w:r>
      <w:r w:rsidRPr="00DA0B5A">
        <w:t xml:space="preserve">, moich danych osobowych </w:t>
      </w:r>
      <w:r w:rsidRPr="00DA0B5A">
        <w:rPr>
          <w:b/>
        </w:rPr>
        <w:t>w postaci wizerunku,</w:t>
      </w:r>
      <w:r w:rsidRPr="00DA0B5A">
        <w:t xml:space="preserve"> uwidocznionego w szczególności na zdjęciach i w materiałach filmowych,  zarejestrowanego podczas mojego uczestnictwa w </w:t>
      </w:r>
      <w:r>
        <w:rPr>
          <w:b/>
          <w:i/>
        </w:rPr>
        <w:t>konkursie dla Młodych Krawców i Projektantów im. Małgorzaty Zaręby „Mała Pętelka”</w:t>
      </w:r>
      <w:r w:rsidRPr="00DA0B5A">
        <w:t xml:space="preserve"> organizowanym przez Szkołę, w celu i zakresie niezbędnym do realizacji działań promocyjnych związanych z konkursem, w tym umieszczania mojego wizerunku na stronie internetowej Szkoły, na profilach internetowych Szkoły (np. Facebook), w materiałach prasowych (np. w gazetach, w telewizji) oraz w materiałach informacyjnych i promocyjnych przekazywanych przez Szkołę innym osobom.</w:t>
      </w:r>
    </w:p>
    <w:p w:rsidR="00B2413C" w:rsidRPr="00DA0B5A" w:rsidRDefault="00B2413C" w:rsidP="00B2413C">
      <w:pPr>
        <w:jc w:val="both"/>
      </w:pPr>
      <w:r w:rsidRPr="00DA0B5A">
        <w:t xml:space="preserve">                                                               </w:t>
      </w:r>
    </w:p>
    <w:p w:rsidR="00B2413C" w:rsidRPr="00DA0B5A" w:rsidRDefault="00B2413C" w:rsidP="00B2413C">
      <w:pPr>
        <w:ind w:left="2124" w:firstLine="1836"/>
        <w:jc w:val="both"/>
      </w:pPr>
      <w:r w:rsidRPr="00DA0B5A">
        <w:br/>
        <w:t xml:space="preserve">                                                            </w:t>
      </w:r>
      <w:r w:rsidRPr="00DA0B5A">
        <w:br/>
        <w:t xml:space="preserve">                                      </w:t>
      </w:r>
      <w:r>
        <w:t xml:space="preserve"> </w:t>
      </w:r>
      <w:r w:rsidRPr="00DA0B5A">
        <w:t>…………………………………………………………………………..</w:t>
      </w:r>
    </w:p>
    <w:p w:rsidR="00B2413C" w:rsidRPr="00DA0B5A" w:rsidRDefault="00B2413C" w:rsidP="00B2413C">
      <w:pPr>
        <w:jc w:val="both"/>
      </w:pPr>
      <w:r w:rsidRPr="00DA0B5A">
        <w:tab/>
      </w:r>
      <w:r w:rsidRPr="00DA0B5A">
        <w:tab/>
      </w:r>
      <w:r w:rsidRPr="00DA0B5A">
        <w:tab/>
      </w:r>
      <w:r w:rsidRPr="00DA0B5A">
        <w:tab/>
      </w:r>
      <w:r w:rsidRPr="00DA0B5A">
        <w:tab/>
      </w:r>
      <w:r w:rsidRPr="00DA0B5A">
        <w:rPr>
          <w:i/>
        </w:rPr>
        <w:t>(data i czytelny podpis uczestnika konkursu)</w:t>
      </w:r>
    </w:p>
    <w:p w:rsidR="00B2413C" w:rsidRDefault="00B2413C" w:rsidP="00B2413C">
      <w:pPr>
        <w:jc w:val="center"/>
      </w:pPr>
    </w:p>
    <w:p w:rsidR="00B2413C" w:rsidRDefault="00B2413C" w:rsidP="00B2413C">
      <w:pPr>
        <w:jc w:val="center"/>
      </w:pPr>
    </w:p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/>
    <w:p w:rsidR="00B2413C" w:rsidRDefault="00B2413C" w:rsidP="00B2413C">
      <w:pPr>
        <w:rPr>
          <w:b/>
          <w:sz w:val="23"/>
          <w:szCs w:val="23"/>
        </w:rPr>
      </w:pPr>
    </w:p>
    <w:p w:rsidR="00B2413C" w:rsidRDefault="00B2413C" w:rsidP="00B2413C">
      <w:pPr>
        <w:jc w:val="center"/>
        <w:rPr>
          <w:b/>
          <w:sz w:val="23"/>
          <w:szCs w:val="23"/>
        </w:rPr>
      </w:pPr>
    </w:p>
    <w:p w:rsidR="00B2413C" w:rsidRPr="00AD7806" w:rsidRDefault="00B2413C" w:rsidP="00B2413C">
      <w:pPr>
        <w:jc w:val="center"/>
        <w:rPr>
          <w:b/>
          <w:sz w:val="23"/>
          <w:szCs w:val="23"/>
        </w:rPr>
      </w:pPr>
      <w:r w:rsidRPr="00AD7806">
        <w:rPr>
          <w:b/>
          <w:sz w:val="23"/>
          <w:szCs w:val="23"/>
        </w:rPr>
        <w:t>INFORMACJA O PRZETWARZANIU DANYCH OSOBOWYCH</w:t>
      </w:r>
    </w:p>
    <w:p w:rsidR="00B2413C" w:rsidRPr="00AD7806" w:rsidRDefault="00B2413C" w:rsidP="00B2413C">
      <w:pPr>
        <w:jc w:val="center"/>
        <w:rPr>
          <w:b/>
          <w:sz w:val="23"/>
          <w:szCs w:val="23"/>
        </w:rPr>
      </w:pPr>
    </w:p>
    <w:p w:rsidR="00B2413C" w:rsidRPr="00AD7806" w:rsidRDefault="00B2413C" w:rsidP="00B2413C">
      <w:pPr>
        <w:jc w:val="both"/>
        <w:rPr>
          <w:b/>
          <w:sz w:val="23"/>
          <w:szCs w:val="23"/>
        </w:rPr>
      </w:pPr>
      <w:r w:rsidRPr="00AD7806"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Pr="00AD7806">
        <w:rPr>
          <w:rStyle w:val="Pogrubienie"/>
          <w:sz w:val="23"/>
          <w:szCs w:val="23"/>
        </w:rPr>
        <w:t>RODO</w:t>
      </w:r>
      <w:r w:rsidRPr="00AD7806">
        <w:rPr>
          <w:b/>
          <w:sz w:val="23"/>
          <w:szCs w:val="23"/>
        </w:rPr>
        <w:t>) informujemy, iż:</w:t>
      </w:r>
    </w:p>
    <w:p w:rsidR="00B2413C" w:rsidRPr="00AD7806" w:rsidRDefault="00B2413C" w:rsidP="00B2413C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B2413C" w:rsidRPr="00AD7806" w:rsidTr="000A12F2">
        <w:trPr>
          <w:trHeight w:val="916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both"/>
              <w:rPr>
                <w:b/>
                <w:i/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Administratorem </w:t>
            </w:r>
            <w:r>
              <w:rPr>
                <w:sz w:val="23"/>
                <w:szCs w:val="23"/>
              </w:rPr>
              <w:t>Pana/Pani</w:t>
            </w:r>
            <w:r w:rsidRPr="00AD7806">
              <w:rPr>
                <w:sz w:val="23"/>
                <w:szCs w:val="23"/>
              </w:rPr>
              <w:t xml:space="preserve"> danych osobowych</w:t>
            </w:r>
            <w:r>
              <w:rPr>
                <w:sz w:val="23"/>
                <w:szCs w:val="23"/>
              </w:rPr>
              <w:t>, w tym w zakresie wizerunku (zwanych łącznie „danymi osobowymi”)</w:t>
            </w:r>
            <w:r w:rsidRPr="00AD7806">
              <w:rPr>
                <w:sz w:val="23"/>
                <w:szCs w:val="23"/>
              </w:rPr>
              <w:t xml:space="preserve"> jest </w:t>
            </w:r>
            <w:r w:rsidRPr="00AD7806"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 w:rsidRPr="00AD7806">
              <w:rPr>
                <w:sz w:val="23"/>
                <w:szCs w:val="23"/>
              </w:rPr>
              <w:t xml:space="preserve"> z siedzibą </w:t>
            </w:r>
            <w:r w:rsidRPr="00AD7806">
              <w:rPr>
                <w:b/>
                <w:i/>
                <w:sz w:val="23"/>
                <w:szCs w:val="23"/>
              </w:rPr>
              <w:t>przy</w:t>
            </w:r>
            <w:r w:rsidRPr="00AD7806">
              <w:rPr>
                <w:sz w:val="23"/>
                <w:szCs w:val="23"/>
              </w:rPr>
              <w:t xml:space="preserve"> </w:t>
            </w:r>
            <w:r w:rsidRPr="00AD7806">
              <w:rPr>
                <w:b/>
                <w:i/>
                <w:sz w:val="23"/>
                <w:szCs w:val="23"/>
              </w:rPr>
              <w:t>ul.</w:t>
            </w:r>
            <w:r w:rsidRPr="00AD7806">
              <w:rPr>
                <w:sz w:val="23"/>
                <w:szCs w:val="23"/>
              </w:rPr>
              <w:t xml:space="preserve"> </w:t>
            </w:r>
            <w:r w:rsidRPr="00AD7806">
              <w:rPr>
                <w:b/>
                <w:i/>
                <w:sz w:val="23"/>
                <w:szCs w:val="23"/>
              </w:rPr>
              <w:t>Kazimierza Wielkiego 17, 61-863 Poznań.</w:t>
            </w:r>
          </w:p>
        </w:tc>
      </w:tr>
      <w:tr w:rsidR="00B2413C" w:rsidRPr="00AD7806" w:rsidTr="000A12F2">
        <w:trPr>
          <w:trHeight w:val="1328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</w:p>
          <w:p w:rsidR="00B2413C" w:rsidRPr="00AD7806" w:rsidRDefault="00B2413C" w:rsidP="000A12F2">
            <w:pPr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Kontakt:</w:t>
            </w:r>
            <w:r w:rsidRPr="00AD7806">
              <w:rPr>
                <w:b/>
                <w:sz w:val="23"/>
                <w:szCs w:val="23"/>
              </w:rPr>
              <w:t xml:space="preserve"> </w:t>
            </w:r>
            <w:r w:rsidRPr="00AD7806">
              <w:rPr>
                <w:sz w:val="23"/>
                <w:szCs w:val="23"/>
              </w:rPr>
              <w:t>Inspektor Ochrony Danych Osobowych</w:t>
            </w:r>
          </w:p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8C17BB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 w:rsidRPr="00AD7806">
              <w:rPr>
                <w:sz w:val="23"/>
                <w:szCs w:val="23"/>
              </w:rPr>
              <w:t xml:space="preserve"> </w:t>
            </w:r>
          </w:p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B2413C" w:rsidRPr="00AD7806" w:rsidRDefault="00B2413C" w:rsidP="00B2413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</w:t>
            </w:r>
            <w:hyperlink r:id="rId9" w:history="1">
              <w:r w:rsidRPr="008C17BB">
                <w:rPr>
                  <w:rStyle w:val="Hipercze"/>
                  <w:sz w:val="23"/>
                  <w:szCs w:val="23"/>
                </w:rPr>
                <w:t>iod_mjo</w:t>
              </w:r>
              <w:r w:rsidRPr="008C17BB">
                <w:rPr>
                  <w:rStyle w:val="Hipercze"/>
                  <w:sz w:val="23"/>
                  <w:szCs w:val="23"/>
                </w:rPr>
                <w:t>@um.poznan.pl</w:t>
              </w:r>
            </w:hyperlink>
            <w:r w:rsidRPr="00AD7806">
              <w:rPr>
                <w:sz w:val="23"/>
                <w:szCs w:val="23"/>
              </w:rPr>
              <w:t xml:space="preserve">                        </w:t>
            </w:r>
            <w:bookmarkStart w:id="0" w:name="_GoBack"/>
            <w:bookmarkEnd w:id="0"/>
          </w:p>
        </w:tc>
      </w:tr>
      <w:tr w:rsidR="00B2413C" w:rsidRPr="00AD7806" w:rsidTr="000A12F2">
        <w:trPr>
          <w:trHeight w:val="958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8973DA" w:rsidRDefault="00B2413C" w:rsidP="000A12F2">
            <w:pPr>
              <w:jc w:val="both"/>
              <w:rPr>
                <w:sz w:val="23"/>
                <w:szCs w:val="23"/>
              </w:rPr>
            </w:pPr>
            <w:r w:rsidRPr="008973DA">
              <w:rPr>
                <w:sz w:val="23"/>
                <w:szCs w:val="23"/>
              </w:rPr>
              <w:t>Dane osobowe będą przetwarzane w celu</w:t>
            </w:r>
            <w:r w:rsidRPr="008973DA">
              <w:rPr>
                <w:b/>
                <w:sz w:val="23"/>
                <w:szCs w:val="23"/>
              </w:rPr>
              <w:t xml:space="preserve"> </w:t>
            </w:r>
            <w:r w:rsidRPr="008973DA">
              <w:rPr>
                <w:sz w:val="23"/>
                <w:szCs w:val="23"/>
              </w:rPr>
              <w:t xml:space="preserve">umożliwienia organizacji i udziału </w:t>
            </w:r>
            <w:r>
              <w:rPr>
                <w:sz w:val="23"/>
                <w:szCs w:val="23"/>
              </w:rPr>
              <w:t xml:space="preserve">    </w:t>
            </w:r>
            <w:r>
              <w:rPr>
                <w:b/>
                <w:i/>
                <w:sz w:val="23"/>
                <w:szCs w:val="23"/>
              </w:rPr>
              <w:t>w konkursie dla Młodych Krawców i Projektantów im. Małgorzaty Zaręby  „Mała Pętelka”</w:t>
            </w:r>
            <w:r w:rsidRPr="008973DA">
              <w:rPr>
                <w:sz w:val="23"/>
                <w:szCs w:val="23"/>
              </w:rPr>
              <w:t>, a także w celu opracowania sprawozdań i relacji z konkursu oraz realizacji działań informacyjnych i promocyjnych związanych z konkursem, w tym umieszczania danych osobowych na stronie internetowej Szkoły, na profilach internetowych Szkoły (np. Facebook), w materiałach prasowych (np. w gazetach, w telewizji) oraz w materiałach informacyjnych i promocyjnych przekazywanych przez Szkołę innym osobom.</w:t>
            </w:r>
          </w:p>
          <w:p w:rsidR="00B2413C" w:rsidRPr="008973DA" w:rsidRDefault="00B2413C" w:rsidP="000A12F2">
            <w:pPr>
              <w:jc w:val="both"/>
              <w:rPr>
                <w:sz w:val="23"/>
                <w:szCs w:val="23"/>
              </w:rPr>
            </w:pPr>
          </w:p>
          <w:p w:rsidR="00B2413C" w:rsidRPr="00AD7806" w:rsidRDefault="00B2413C" w:rsidP="000A12F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973DA"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Państwa zgoda </w:t>
            </w:r>
            <w:r w:rsidRPr="008973DA"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  <w:r w:rsidRPr="008973DA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B2413C" w:rsidRPr="00AD7806" w:rsidTr="000A12F2">
        <w:trPr>
          <w:trHeight w:val="553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Przez jaki okres będą przechowywane dane osobowe?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Default="00B2413C" w:rsidP="000A12F2">
            <w:pPr>
              <w:pStyle w:val="Akapitzlist"/>
              <w:spacing w:before="180" w:after="90" w:line="276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D83643">
              <w:rPr>
                <w:rFonts w:ascii="Times New Roman" w:hAnsi="Times New Roman"/>
                <w:sz w:val="23"/>
                <w:szCs w:val="23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 w:rsidRPr="00D83643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B2413C" w:rsidRPr="00D83643" w:rsidRDefault="00B2413C" w:rsidP="000A12F2">
            <w:pPr>
              <w:pStyle w:val="Akapitzlist"/>
              <w:spacing w:before="180" w:after="90" w:line="276" w:lineRule="auto"/>
              <w:ind w:left="0"/>
              <w:contextualSpacing w:val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 w:rsidRPr="00D83643">
              <w:rPr>
                <w:rFonts w:ascii="Times New Roman" w:hAnsi="Times New Roman"/>
                <w:color w:val="000000"/>
                <w:sz w:val="23"/>
                <w:szCs w:val="23"/>
              </w:rPr>
              <w:t>Ze względu na fakt ich upublicznienia, ich usunięcie z dostępnych publicznie źródeł może być niemożliwe.</w:t>
            </w:r>
          </w:p>
        </w:tc>
      </w:tr>
      <w:tr w:rsidR="00B2413C" w:rsidRPr="00AD7806" w:rsidTr="000A12F2">
        <w:trPr>
          <w:trHeight w:val="416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D83643" w:rsidRDefault="00B2413C" w:rsidP="000A12F2">
            <w:pPr>
              <w:jc w:val="both"/>
              <w:rPr>
                <w:sz w:val="23"/>
                <w:szCs w:val="23"/>
              </w:rPr>
            </w:pPr>
            <w:r w:rsidRPr="00D83643"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B2413C" w:rsidRPr="00AD7806" w:rsidTr="000A12F2">
        <w:trPr>
          <w:trHeight w:val="1454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lastRenderedPageBreak/>
              <w:t>Jakie prawa przysługują w związku z ochroną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</w:p>
          <w:p w:rsidR="00B2413C" w:rsidRPr="002A0662" w:rsidRDefault="00B2413C" w:rsidP="000A12F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B2413C" w:rsidRPr="002A0662" w:rsidRDefault="00B2413C" w:rsidP="000A12F2">
            <w:pPr>
              <w:jc w:val="both"/>
              <w:rPr>
                <w:sz w:val="23"/>
                <w:szCs w:val="23"/>
              </w:rPr>
            </w:pPr>
          </w:p>
          <w:p w:rsidR="00B2413C" w:rsidRPr="002A0662" w:rsidRDefault="00B2413C" w:rsidP="000A12F2">
            <w:pPr>
              <w:jc w:val="both"/>
              <w:rPr>
                <w:sz w:val="23"/>
                <w:szCs w:val="23"/>
              </w:rPr>
            </w:pPr>
            <w:r w:rsidRPr="002A0662">
              <w:rPr>
                <w:sz w:val="23"/>
                <w:szCs w:val="23"/>
              </w:rPr>
              <w:t xml:space="preserve">Osoby, których dane dotyczą mają prawo do: </w:t>
            </w:r>
          </w:p>
          <w:p w:rsidR="00B2413C" w:rsidRPr="002A0662" w:rsidRDefault="00B2413C" w:rsidP="00B2413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dostępu do treści danych osobowych;</w:t>
            </w:r>
          </w:p>
          <w:p w:rsidR="00B2413C" w:rsidRPr="002A0662" w:rsidRDefault="00B2413C" w:rsidP="00B2413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B2413C" w:rsidRPr="002A0662" w:rsidRDefault="00B2413C" w:rsidP="00B2413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gdy dane osobowe nie są niezbędne do celów, dla których zostały zebrane,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B2413C" w:rsidRPr="002A0662" w:rsidRDefault="00B2413C" w:rsidP="00B2413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B2413C" w:rsidRPr="002A0662" w:rsidRDefault="00B2413C" w:rsidP="000A12F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A0662"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B2413C" w:rsidRPr="002A0662" w:rsidRDefault="00B2413C" w:rsidP="000A12F2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2A0662"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B2413C" w:rsidRPr="00AD7806" w:rsidTr="000A12F2">
        <w:trPr>
          <w:trHeight w:val="934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B2413C" w:rsidRPr="00AD7806" w:rsidTr="000A12F2">
        <w:trPr>
          <w:trHeight w:val="978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B2413C" w:rsidRPr="00AD7806" w:rsidTr="000A12F2">
        <w:trPr>
          <w:trHeight w:val="978"/>
        </w:trPr>
        <w:tc>
          <w:tcPr>
            <w:tcW w:w="1954" w:type="dxa"/>
            <w:shd w:val="clear" w:color="auto" w:fill="auto"/>
            <w:vAlign w:val="center"/>
          </w:tcPr>
          <w:p w:rsidR="00B2413C" w:rsidRPr="00AD7806" w:rsidRDefault="00B2413C" w:rsidP="000A12F2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B2413C" w:rsidRPr="008973DA" w:rsidRDefault="00B2413C" w:rsidP="000A12F2">
            <w:pPr>
              <w:jc w:val="both"/>
              <w:rPr>
                <w:sz w:val="23"/>
                <w:szCs w:val="23"/>
              </w:rPr>
            </w:pPr>
            <w:r w:rsidRPr="008973DA">
              <w:rPr>
                <w:sz w:val="23"/>
                <w:szCs w:val="23"/>
              </w:rPr>
              <w:t>Podanie przez Państwa danych osobowych jest dobrowolne, jednak niezbędne do udziału w konkursie, przy czym wyrażenie zgody na przetwarzanie wizerunku jest dobrowolne i nie ma wpływu na możliwość udziału w konkursie.</w:t>
            </w:r>
          </w:p>
        </w:tc>
      </w:tr>
    </w:tbl>
    <w:p w:rsidR="00B2413C" w:rsidRDefault="00B2413C" w:rsidP="00B2413C"/>
    <w:p w:rsidR="00B2413C" w:rsidRDefault="00B2413C" w:rsidP="00B2413C"/>
    <w:p w:rsidR="00B2413C" w:rsidRDefault="00B2413C" w:rsidP="00B2413C">
      <w:pPr>
        <w:jc w:val="right"/>
      </w:pPr>
      <w:r>
        <w:t>……………………………………………………………….</w:t>
      </w:r>
    </w:p>
    <w:p w:rsidR="00B2413C" w:rsidRDefault="00B2413C" w:rsidP="00B2413C">
      <w:pPr>
        <w:ind w:left="3540"/>
        <w:rPr>
          <w:i/>
        </w:rPr>
      </w:pPr>
      <w:r>
        <w:rPr>
          <w:i/>
        </w:rPr>
        <w:t xml:space="preserve">              data i podpis </w:t>
      </w:r>
      <w:r w:rsidRPr="008973DA">
        <w:rPr>
          <w:i/>
        </w:rPr>
        <w:t>uczestnika konkursu</w:t>
      </w:r>
    </w:p>
    <w:p w:rsidR="00B2413C" w:rsidRDefault="00B2413C" w:rsidP="00B2413C">
      <w:pPr>
        <w:rPr>
          <w:i/>
        </w:rPr>
      </w:pPr>
    </w:p>
    <w:p w:rsidR="00B2413C" w:rsidRDefault="00B2413C" w:rsidP="00B2413C"/>
    <w:p w:rsidR="00B2413C" w:rsidRDefault="00B2413C" w:rsidP="00B2413C">
      <w:pPr>
        <w:jc w:val="center"/>
        <w:rPr>
          <w:b/>
        </w:rPr>
      </w:pPr>
      <w:r>
        <w:rPr>
          <w:b/>
        </w:rPr>
        <w:t>Oświadczenie o zapoznaniu się z regulaminem konkursu</w:t>
      </w:r>
    </w:p>
    <w:p w:rsidR="00B2413C" w:rsidRDefault="00B2413C" w:rsidP="00B2413C">
      <w:pPr>
        <w:jc w:val="center"/>
        <w:rPr>
          <w:b/>
        </w:rPr>
      </w:pPr>
    </w:p>
    <w:p w:rsidR="00B2413C" w:rsidRDefault="00B2413C" w:rsidP="00B2413C">
      <w:p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regulaminem konkursu dla Młodych Krawców                         i Projektantów im. Małgorzaty Zaręby „Mała Pętelka” organizowanym przez Zespołu Szkół Odzieżowych im. Władysława Reymonta w Poznaniu oraz akceptuje jego warunki. </w:t>
      </w:r>
    </w:p>
    <w:p w:rsidR="00B2413C" w:rsidRDefault="00B2413C" w:rsidP="00B2413C">
      <w:pPr>
        <w:jc w:val="both"/>
      </w:pPr>
    </w:p>
    <w:p w:rsidR="00B2413C" w:rsidRDefault="00B2413C" w:rsidP="00B2413C">
      <w:pPr>
        <w:jc w:val="both"/>
      </w:pPr>
      <w:r>
        <w:tab/>
      </w:r>
      <w:r>
        <w:tab/>
      </w:r>
      <w:r>
        <w:tab/>
      </w:r>
    </w:p>
    <w:p w:rsidR="00B2413C" w:rsidRDefault="00B2413C" w:rsidP="00B2413C">
      <w:pPr>
        <w:jc w:val="both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:rsidR="00966883" w:rsidRDefault="00B2413C" w:rsidP="00F460A2">
      <w:pPr>
        <w:jc w:val="both"/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 w:rsidRPr="00DF1D53">
        <w:rPr>
          <w:i/>
        </w:rPr>
        <w:t xml:space="preserve">        (data i czytelny podpis </w:t>
      </w:r>
      <w:r>
        <w:rPr>
          <w:i/>
        </w:rPr>
        <w:t>uczestnika konkursu</w:t>
      </w:r>
      <w:r w:rsidRPr="00DF1D53">
        <w:rPr>
          <w:i/>
        </w:rPr>
        <w:t>)</w:t>
      </w:r>
      <w:r w:rsidR="00F460A2">
        <w:rPr>
          <w:i/>
        </w:rPr>
        <w:t xml:space="preserve">    </w:t>
      </w:r>
    </w:p>
    <w:sectPr w:rsidR="00966883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59" w:rsidRDefault="00C05E59">
      <w:r>
        <w:separator/>
      </w:r>
    </w:p>
  </w:endnote>
  <w:endnote w:type="continuationSeparator" w:id="0">
    <w:p w:rsidR="00C05E59" w:rsidRDefault="00C0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59" w:rsidRDefault="00C05E59">
      <w:r>
        <w:separator/>
      </w:r>
    </w:p>
  </w:footnote>
  <w:footnote w:type="continuationSeparator" w:id="0">
    <w:p w:rsidR="00C05E59" w:rsidRDefault="00C05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C05E59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</w:num>
  <w:num w:numId="13">
    <w:abstractNumId w:val="5"/>
  </w:num>
  <w:num w:numId="14">
    <w:abstractNumId w:val="0"/>
  </w:num>
  <w:num w:numId="15">
    <w:abstractNumId w:val="5"/>
  </w:num>
  <w:num w:numId="16">
    <w:abstractNumId w:val="0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2D6826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B34F1"/>
    <w:rsid w:val="004E1EDD"/>
    <w:rsid w:val="00524335"/>
    <w:rsid w:val="00560D8C"/>
    <w:rsid w:val="005A0634"/>
    <w:rsid w:val="005B6B46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7E75BC"/>
    <w:rsid w:val="008010A2"/>
    <w:rsid w:val="00815AA1"/>
    <w:rsid w:val="00836822"/>
    <w:rsid w:val="00857C38"/>
    <w:rsid w:val="00884B13"/>
    <w:rsid w:val="00895E49"/>
    <w:rsid w:val="008A628E"/>
    <w:rsid w:val="00900D86"/>
    <w:rsid w:val="00927A1B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2413C"/>
    <w:rsid w:val="00B503DB"/>
    <w:rsid w:val="00B54ED8"/>
    <w:rsid w:val="00BF162B"/>
    <w:rsid w:val="00C05E59"/>
    <w:rsid w:val="00C317FF"/>
    <w:rsid w:val="00C7214B"/>
    <w:rsid w:val="00C75BE2"/>
    <w:rsid w:val="00CB2F2F"/>
    <w:rsid w:val="00CB4146"/>
    <w:rsid w:val="00CC750C"/>
    <w:rsid w:val="00CE64F2"/>
    <w:rsid w:val="00D011D4"/>
    <w:rsid w:val="00D3319D"/>
    <w:rsid w:val="00D7642E"/>
    <w:rsid w:val="00D975AF"/>
    <w:rsid w:val="00E154FD"/>
    <w:rsid w:val="00EF23F2"/>
    <w:rsid w:val="00F222BE"/>
    <w:rsid w:val="00F272C7"/>
    <w:rsid w:val="00F35299"/>
    <w:rsid w:val="00F460A2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  <w:style w:type="character" w:styleId="UyteHipercze">
    <w:name w:val="FollowedHyperlink"/>
    <w:semiHidden/>
    <w:unhideWhenUsed/>
    <w:rsid w:val="00B54E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330D6-12D9-4799-AED7-26CF79BD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29</TotalTime>
  <Pages>3</Pages>
  <Words>997</Words>
  <Characters>5983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6967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26</cp:revision>
  <cp:lastPrinted>2019-09-16T08:02:00Z</cp:lastPrinted>
  <dcterms:created xsi:type="dcterms:W3CDTF">2019-09-19T05:45:00Z</dcterms:created>
  <dcterms:modified xsi:type="dcterms:W3CDTF">2026-10-28T08:41:00Z</dcterms:modified>
</cp:coreProperties>
</file>