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4F1" w:rsidRDefault="00900D86" w:rsidP="004B34F1">
      <w:pPr>
        <w:spacing w:line="276" w:lineRule="auto"/>
        <w:jc w:val="center"/>
      </w:pPr>
      <w:r>
        <w:tab/>
      </w:r>
      <w:r>
        <w:tab/>
      </w:r>
    </w:p>
    <w:p w:rsidR="004B34F1" w:rsidRDefault="004B34F1" w:rsidP="004B34F1">
      <w:pPr>
        <w:spacing w:line="276" w:lineRule="auto"/>
        <w:jc w:val="center"/>
      </w:pPr>
    </w:p>
    <w:p w:rsidR="004B34F1" w:rsidRDefault="00F460A2" w:rsidP="004B34F1">
      <w:pPr>
        <w:spacing w:line="276" w:lineRule="auto"/>
        <w:jc w:val="center"/>
      </w:pPr>
      <w:r>
        <w:t xml:space="preserve">                                                                                                                                                           </w:t>
      </w:r>
    </w:p>
    <w:p w:rsidR="004B34F1" w:rsidRDefault="004B34F1" w:rsidP="004B34F1">
      <w:pPr>
        <w:spacing w:line="276" w:lineRule="auto"/>
        <w:jc w:val="center"/>
      </w:pPr>
    </w:p>
    <w:p w:rsidR="00F460A2" w:rsidRDefault="00F460A2" w:rsidP="00F460A2">
      <w:pPr>
        <w:jc w:val="center"/>
        <w:rPr>
          <w:b/>
          <w:u w:val="single"/>
        </w:rPr>
      </w:pPr>
      <w:r>
        <w:rPr>
          <w:b/>
          <w:u w:val="single"/>
        </w:rPr>
        <w:t>ZGODA NA PRZETWARZANIE DANYCH OSOBOWYCH OPIEKUNA - NAUCZYCIELA SPOZA JEDNOSTKI W ZWIĄZKU Z ORGANIZACJĄ KONKURSU</w:t>
      </w:r>
    </w:p>
    <w:p w:rsidR="00F460A2" w:rsidRDefault="00F460A2" w:rsidP="00F460A2">
      <w:pPr>
        <w:jc w:val="center"/>
        <w:rPr>
          <w:b/>
          <w:u w:val="single"/>
        </w:rPr>
      </w:pPr>
    </w:p>
    <w:p w:rsidR="00F460A2" w:rsidRDefault="00F460A2" w:rsidP="00F460A2">
      <w:pPr>
        <w:tabs>
          <w:tab w:val="left" w:pos="567"/>
        </w:tabs>
        <w:jc w:val="both"/>
      </w:pPr>
      <w:r>
        <w:rPr>
          <w:rFonts w:ascii="Segoe UI Symbol" w:eastAsia="Segoe UI Symbol" w:hAnsi="Segoe UI Symbol" w:cs="Segoe UI Symbol"/>
        </w:rPr>
        <w:t>❑</w:t>
      </w:r>
      <w:r>
        <w:rPr>
          <w:rFonts w:eastAsia="Segoe UI Symbol"/>
        </w:rPr>
        <w:t xml:space="preserve">  </w:t>
      </w:r>
      <w:r>
        <w:t xml:space="preserve">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  <w:i/>
        </w:rPr>
        <w:t xml:space="preserve"> </w:t>
      </w:r>
      <w:r>
        <w:t xml:space="preserve">moich danych osobowych obejmujących dane </w:t>
      </w:r>
      <w:r>
        <w:rPr>
          <w:i/>
        </w:rPr>
        <w:t>imię i nazwisko oraz numer telefonu</w:t>
      </w:r>
      <w:r>
        <w:t xml:space="preserve"> w celu i zakresie niezbędnym umożliwienia organizacji w </w:t>
      </w:r>
      <w:r>
        <w:rPr>
          <w:b/>
          <w:i/>
        </w:rPr>
        <w:t>konkursie</w:t>
      </w:r>
      <w:r>
        <w:t xml:space="preserve"> </w:t>
      </w:r>
      <w:r>
        <w:rPr>
          <w:b/>
          <w:i/>
        </w:rPr>
        <w:t>dla Młodych Krawców i Projektantów im. Małgorzaty Zaręby „Mała Pętelka”</w:t>
      </w:r>
      <w:r>
        <w:t>, a także w celu opracowania sprawozdań i relacji z konkursu oraz realizacji działań informacyjnych i promocyjnych związanych z konkursem, w tym umieszczania moich danych osobowych na stronie internetowej Szkoły, na profilach internetowych Szkoły (np. Facebook), w materiałach prasowych (np. w gazetach, w telewizji) oraz w materiałach informacyjnych i promocyjnych przekazywanych przez Szkołę innym osobom.</w:t>
      </w:r>
    </w:p>
    <w:p w:rsidR="00F460A2" w:rsidRDefault="00F460A2" w:rsidP="00F460A2">
      <w:pPr>
        <w:jc w:val="both"/>
      </w:pPr>
    </w:p>
    <w:p w:rsidR="00F460A2" w:rsidRDefault="00F460A2" w:rsidP="00F460A2">
      <w:pPr>
        <w:tabs>
          <w:tab w:val="left" w:pos="567"/>
        </w:tabs>
        <w:jc w:val="both"/>
      </w:pPr>
      <w:r>
        <w:rPr>
          <w:rFonts w:ascii="Segoe UI Symbol" w:eastAsia="Segoe UI Symbol" w:hAnsi="Segoe UI Symbol" w:cs="Segoe UI Symbol"/>
        </w:rPr>
        <w:t>❑</w:t>
      </w:r>
      <w: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t xml:space="preserve"> z siedzibą w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 xml:space="preserve">Kazimierza Wielkiego 17, 61-863 Poznań </w:t>
      </w:r>
      <w:r>
        <w:t xml:space="preserve">moich danych osobowych </w:t>
      </w:r>
      <w:r>
        <w:rPr>
          <w:b/>
        </w:rPr>
        <w:t>w postaci wizerunku,</w:t>
      </w:r>
      <w:r>
        <w:t xml:space="preserve"> uwidocznionego w szczególności na zdjęciach              i w materiałach filmowych, zarejestrowanego podczas uczestnictwa uczniów w </w:t>
      </w:r>
      <w:r>
        <w:rPr>
          <w:b/>
          <w:i/>
        </w:rPr>
        <w:t>konkursie dla Młodych Krawców i Projektantów im. Małgorzaty Zaręby  „Mała Pętelka”</w:t>
      </w:r>
      <w:r>
        <w:t xml:space="preserve"> organizowanym przez Szkołę, w celu i zakresie niezbędnym do realizacji działań promocyjnych związanych z konkursem, w tym umieszczania mojego wizerunku na stronie internetowej Szkoły, na profilach internetowych Szkoły (np. Facebook), w materiałach prasowych (np. w gazetach, w telewizji) oraz w materiałach informacyjnych i promocyjnych przekazywanych przez Szkołę innym osobom.</w:t>
      </w:r>
    </w:p>
    <w:p w:rsidR="00F460A2" w:rsidRDefault="00F460A2" w:rsidP="00F460A2">
      <w:pPr>
        <w:jc w:val="right"/>
      </w:pPr>
      <w:r>
        <w:br/>
        <w:t xml:space="preserve">                                                            </w:t>
      </w:r>
    </w:p>
    <w:p w:rsidR="00F460A2" w:rsidRDefault="00F460A2" w:rsidP="00F460A2">
      <w:pPr>
        <w:jc w:val="right"/>
      </w:pPr>
      <w:r>
        <w:t xml:space="preserve">                                        ..………………………………………………………………………………..</w:t>
      </w:r>
    </w:p>
    <w:p w:rsidR="00F460A2" w:rsidRDefault="00F460A2" w:rsidP="00F460A2">
      <w:pPr>
        <w:jc w:val="right"/>
        <w:rPr>
          <w:i/>
        </w:rPr>
      </w:pPr>
      <w:r>
        <w:rPr>
          <w:i/>
        </w:rPr>
        <w:t>(data i czytelny podpis opiekuna - nauczyciela)</w:t>
      </w:r>
    </w:p>
    <w:p w:rsidR="00F460A2" w:rsidRDefault="00F460A2" w:rsidP="00F460A2">
      <w:pPr>
        <w:jc w:val="center"/>
      </w:pPr>
    </w:p>
    <w:p w:rsidR="00F460A2" w:rsidRDefault="00F460A2" w:rsidP="00F460A2">
      <w:pPr>
        <w:jc w:val="center"/>
      </w:pPr>
    </w:p>
    <w:p w:rsidR="00F460A2" w:rsidRDefault="00F460A2" w:rsidP="00F460A2">
      <w:pPr>
        <w:jc w:val="center"/>
      </w:pPr>
    </w:p>
    <w:p w:rsidR="00F460A2" w:rsidRDefault="00F460A2" w:rsidP="00F460A2">
      <w:pPr>
        <w:jc w:val="center"/>
      </w:pPr>
    </w:p>
    <w:p w:rsidR="00F460A2" w:rsidRDefault="00F460A2" w:rsidP="00F460A2"/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rPr>
          <w:b/>
          <w:sz w:val="23"/>
          <w:szCs w:val="23"/>
        </w:rPr>
      </w:pPr>
    </w:p>
    <w:p w:rsidR="00F460A2" w:rsidRDefault="00F460A2" w:rsidP="00F460A2">
      <w:pPr>
        <w:jc w:val="center"/>
        <w:rPr>
          <w:b/>
          <w:sz w:val="23"/>
          <w:szCs w:val="23"/>
        </w:rPr>
      </w:pPr>
    </w:p>
    <w:p w:rsidR="00F460A2" w:rsidRDefault="00F460A2" w:rsidP="00F460A2">
      <w:pPr>
        <w:jc w:val="center"/>
        <w:rPr>
          <w:b/>
          <w:sz w:val="23"/>
          <w:szCs w:val="23"/>
        </w:rPr>
      </w:pPr>
    </w:p>
    <w:p w:rsidR="00F460A2" w:rsidRDefault="00F460A2" w:rsidP="00F460A2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INFORMACJA O PRZETWARZANIU DANYCH OSOBOWYCH</w:t>
      </w:r>
    </w:p>
    <w:p w:rsidR="00F460A2" w:rsidRDefault="00F460A2" w:rsidP="00F460A2">
      <w:pPr>
        <w:jc w:val="center"/>
        <w:rPr>
          <w:b/>
          <w:sz w:val="23"/>
          <w:szCs w:val="23"/>
        </w:rPr>
      </w:pPr>
    </w:p>
    <w:p w:rsidR="00F460A2" w:rsidRDefault="00F460A2" w:rsidP="00F460A2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Style w:val="Pogrubienie"/>
          <w:rFonts w:eastAsia="Calibri"/>
          <w:sz w:val="23"/>
          <w:szCs w:val="23"/>
        </w:rPr>
        <w:t>RODO</w:t>
      </w:r>
      <w:r>
        <w:rPr>
          <w:b/>
          <w:sz w:val="23"/>
          <w:szCs w:val="23"/>
        </w:rPr>
        <w:t>) informujemy, iż:</w:t>
      </w:r>
    </w:p>
    <w:p w:rsidR="00F460A2" w:rsidRDefault="00F460A2" w:rsidP="00F460A2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F460A2" w:rsidTr="00F460A2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Administratorem Państwa danych osobowych oraz danych osobowych Państwa dzieci, w tym w zakresie wizerunku (zwanych łącznie „danymi osobowymi”) jest </w:t>
            </w:r>
            <w:r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>
              <w:rPr>
                <w:sz w:val="23"/>
                <w:szCs w:val="23"/>
              </w:rPr>
              <w:t xml:space="preserve"> z siedzibą </w:t>
            </w:r>
            <w:r>
              <w:rPr>
                <w:b/>
                <w:i/>
                <w:sz w:val="23"/>
                <w:szCs w:val="23"/>
              </w:rPr>
              <w:t>przy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ul.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Kazimierza Wielkiego 17, 61-863 Poznań.</w:t>
            </w:r>
          </w:p>
        </w:tc>
      </w:tr>
      <w:tr w:rsidR="00F460A2" w:rsidTr="00F460A2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</w:p>
          <w:p w:rsidR="00F460A2" w:rsidRDefault="00F460A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Kontakt: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Inspektor Ochrony Danych Osobowych</w:t>
            </w: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8" w:history="1">
              <w:r w:rsidR="005A0634" w:rsidRPr="001C4D36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</w:t>
            </w: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F460A2" w:rsidRDefault="00F460A2" w:rsidP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9" w:history="1">
              <w:r w:rsidR="005A0634" w:rsidRPr="001C4D36">
                <w:rPr>
                  <w:rStyle w:val="Hipercze"/>
                  <w:sz w:val="23"/>
                  <w:szCs w:val="23"/>
                </w:rPr>
                <w:t>iod_mj</w:t>
              </w:r>
              <w:r w:rsidR="005A0634" w:rsidRPr="001C4D36">
                <w:rPr>
                  <w:rStyle w:val="Hipercze"/>
                  <w:sz w:val="23"/>
                  <w:szCs w:val="23"/>
                </w:rPr>
                <w:t>o@um.poznan.pl</w:t>
              </w:r>
            </w:hyperlink>
            <w:r>
              <w:rPr>
                <w:sz w:val="23"/>
                <w:szCs w:val="23"/>
              </w:rPr>
              <w:t xml:space="preserve">                        </w:t>
            </w:r>
          </w:p>
        </w:tc>
        <w:bookmarkStart w:id="0" w:name="_GoBack"/>
        <w:bookmarkEnd w:id="0"/>
      </w:tr>
      <w:tr w:rsidR="00F460A2" w:rsidTr="00F460A2">
        <w:trPr>
          <w:trHeight w:val="95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będą przetwarzane w celu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umożliwienia organizacji i udziału       </w:t>
            </w:r>
            <w:r>
              <w:rPr>
                <w:b/>
                <w:i/>
                <w:sz w:val="23"/>
                <w:szCs w:val="23"/>
              </w:rPr>
              <w:t>w konkursie dla Młodych Krawców i Projektantów im. Małgorzaty Zaręby „Mała Pętelka”</w:t>
            </w:r>
            <w:r>
              <w:rPr>
                <w:sz w:val="23"/>
                <w:szCs w:val="23"/>
              </w:rPr>
              <w:t>, a także w celu opracowania sprawozdań i relacji z konkursu oraz realizacji działań informacyjnych i promocyjnych związanych z konkursem, w tym umieszczania danych osobowych na stronie internetowej Szkoły, na profilach internetowych Szkoły (np. Facebook), w materiałach prasowych (np. w gazetach, w telewizji) oraz w materiałach informacyjnych i promocyjnych przekazywanych przez Szkołę innym osobom.</w:t>
            </w: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</w:p>
          <w:p w:rsidR="00F460A2" w:rsidRDefault="00F460A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Podstawą prawną przetwarzania danych osobowych będzie wyrażona przez Państwa zgoda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(art. 6 ust.1 lit. a RODO)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</w:tr>
      <w:tr w:rsidR="00F460A2" w:rsidTr="00F460A2">
        <w:trPr>
          <w:trHeight w:val="55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Przez jaki okres będą przechowywane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Dane osobowe będą przechowywane przez Administratora nie dłużej niż przez okres niezbędny do realizacji celu, dla którego zostały zebrane, przy uwzględnieniu jednocześnie okresu obowiązywania wyrażonej zgody.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F460A2" w:rsidRDefault="00F460A2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Ze względu na fakt ich upublicznienia, ich usunięcie z dostępnych publicznie źródeł może być niemożliwe.</w:t>
            </w:r>
          </w:p>
        </w:tc>
      </w:tr>
      <w:tr w:rsidR="00F460A2" w:rsidTr="00F460A2">
        <w:trPr>
          <w:trHeight w:val="4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Komu mogą być przekazywane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odbiorcom materiałów promocyjnych i informacyjnych, podmiotom zapewniającym obsługę prawną i księgową oraz podmiotom uprawnionym do tego na mocy odrębnych przepisów prawa.</w:t>
            </w:r>
          </w:p>
        </w:tc>
      </w:tr>
      <w:tr w:rsidR="00F460A2" w:rsidTr="00F460A2">
        <w:trPr>
          <w:trHeight w:val="145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Jakie prawa przysługują w związku z ochroną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A2" w:rsidRDefault="00F460A2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Zgoda na przetwarzanie danych osobowych może zostać cofnięta w dowolnym momencie bez wpływu na zgodność z prawem przetwarzania, którego dokonano na podstawie zgody przed jej cofnięciem. </w:t>
            </w: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Osoby, których dane dotyczą mają prawo do: 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dostępu do treści danych osobowych;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usunięcia danych osobowych: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nie są niezbędne do celów, dla których zostały zebrane,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 cofnięciu zgody na przetwarzanie danych osobowych,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przetwarzane są niezgodnie z prawem;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F460A2" w:rsidRDefault="00F460A2" w:rsidP="00F460A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F460A2" w:rsidRDefault="00F460A2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Przysługuje Panu/Pani również prawo do  wniesienia skargi do organu nadzorczego tj. Prezesa Urzędu Ochrony Danych Osobowych.</w:t>
            </w:r>
          </w:p>
        </w:tc>
      </w:tr>
      <w:tr w:rsidR="00F460A2" w:rsidTr="00F460A2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są przekazywane poza EOG?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F460A2" w:rsidTr="00F460A2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Państwa dane osobowe nie są wykorzystywane do zautomatyzowanego podejmowania decyzji, w tym do profilowania.</w:t>
            </w:r>
          </w:p>
        </w:tc>
      </w:tr>
      <w:tr w:rsidR="00F460A2" w:rsidTr="00F460A2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0A2" w:rsidRDefault="00F460A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Podanie przez Państwa danych osobowych jest dobrowolne, jednak niezbędne do udziału w konkursie, przy czym wyrażenie zgody na przetwarzanie wizerunku jest dobrowolne i nie ma wpływu na możliwość udziału w konkursie.</w:t>
            </w:r>
          </w:p>
        </w:tc>
      </w:tr>
    </w:tbl>
    <w:p w:rsidR="00F460A2" w:rsidRDefault="00F460A2" w:rsidP="00F460A2"/>
    <w:p w:rsidR="00F460A2" w:rsidRDefault="00F460A2" w:rsidP="00F460A2"/>
    <w:p w:rsidR="00F460A2" w:rsidRDefault="00F460A2" w:rsidP="00F460A2"/>
    <w:p w:rsidR="00F460A2" w:rsidRDefault="00F460A2" w:rsidP="00F460A2">
      <w:pPr>
        <w:jc w:val="right"/>
      </w:pPr>
      <w:r>
        <w:t>……………………………………………………………….</w:t>
      </w:r>
    </w:p>
    <w:p w:rsidR="00F460A2" w:rsidRDefault="00F460A2" w:rsidP="00F460A2">
      <w:pPr>
        <w:ind w:left="3540"/>
        <w:rPr>
          <w:i/>
        </w:rPr>
      </w:pPr>
      <w:r>
        <w:rPr>
          <w:i/>
        </w:rPr>
        <w:t>data i podpis opiekuna – nauczyciela</w:t>
      </w:r>
    </w:p>
    <w:p w:rsidR="00F460A2" w:rsidRDefault="00F460A2" w:rsidP="00F460A2">
      <w:pPr>
        <w:rPr>
          <w:i/>
        </w:rPr>
      </w:pPr>
    </w:p>
    <w:p w:rsidR="00F460A2" w:rsidRDefault="00F460A2" w:rsidP="00F460A2">
      <w:pPr>
        <w:rPr>
          <w:i/>
        </w:rPr>
      </w:pPr>
    </w:p>
    <w:p w:rsidR="00F460A2" w:rsidRDefault="00F460A2" w:rsidP="00F460A2">
      <w:pPr>
        <w:jc w:val="center"/>
        <w:rPr>
          <w:b/>
        </w:rPr>
      </w:pPr>
      <w:r>
        <w:rPr>
          <w:b/>
        </w:rPr>
        <w:t>Oświadczenie o zapoznaniu się z regulaminem konkursu</w:t>
      </w:r>
    </w:p>
    <w:p w:rsidR="00F460A2" w:rsidRDefault="00F460A2" w:rsidP="00F460A2">
      <w:pPr>
        <w:jc w:val="center"/>
        <w:rPr>
          <w:b/>
        </w:rPr>
      </w:pPr>
    </w:p>
    <w:p w:rsidR="00F460A2" w:rsidRDefault="00F460A2" w:rsidP="00F460A2">
      <w:pPr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regulaminem konkursu dla Młodych Krawców                         i Projektantów im. Małgorzaty Zaręby „Mała Pętelka” organizowanym przez Zespołu Szkół Odzieżowych im. Władysława Reymonta w Poznaniu oraz akceptuje jego warunki. </w:t>
      </w:r>
    </w:p>
    <w:p w:rsidR="00F460A2" w:rsidRDefault="00F460A2" w:rsidP="00F460A2">
      <w:pPr>
        <w:jc w:val="both"/>
      </w:pPr>
    </w:p>
    <w:p w:rsidR="00F460A2" w:rsidRDefault="00F460A2" w:rsidP="00F460A2">
      <w:pPr>
        <w:jc w:val="both"/>
      </w:pPr>
      <w:r>
        <w:tab/>
      </w:r>
      <w:r>
        <w:tab/>
      </w:r>
      <w:r>
        <w:tab/>
      </w:r>
    </w:p>
    <w:p w:rsidR="00F460A2" w:rsidRDefault="00F460A2" w:rsidP="00F460A2">
      <w:pPr>
        <w:jc w:val="both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:rsidR="00966883" w:rsidRDefault="00F460A2" w:rsidP="00F460A2">
      <w:pPr>
        <w:jc w:val="both"/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(data i czytelny podpis opiekuna – nauczyciela)</w:t>
      </w:r>
    </w:p>
    <w:sectPr w:rsidR="00966883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2BE" w:rsidRDefault="00F222BE">
      <w:r>
        <w:separator/>
      </w:r>
    </w:p>
  </w:endnote>
  <w:endnote w:type="continuationSeparator" w:id="0">
    <w:p w:rsidR="00F222BE" w:rsidRDefault="00F22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2BE" w:rsidRDefault="00F222BE">
      <w:r>
        <w:separator/>
      </w:r>
    </w:p>
  </w:footnote>
  <w:footnote w:type="continuationSeparator" w:id="0">
    <w:p w:rsidR="00F222BE" w:rsidRDefault="00F22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F222BE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0"/>
  </w:num>
  <w:num w:numId="13">
    <w:abstractNumId w:val="5"/>
  </w:num>
  <w:num w:numId="14">
    <w:abstractNumId w:val="0"/>
  </w:num>
  <w:num w:numId="15">
    <w:abstractNumId w:val="5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2D6826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B34F1"/>
    <w:rsid w:val="004E1EDD"/>
    <w:rsid w:val="00524335"/>
    <w:rsid w:val="00560D8C"/>
    <w:rsid w:val="005A0634"/>
    <w:rsid w:val="005B6B46"/>
    <w:rsid w:val="006406AF"/>
    <w:rsid w:val="00654A56"/>
    <w:rsid w:val="006D6A33"/>
    <w:rsid w:val="006E1765"/>
    <w:rsid w:val="006E4548"/>
    <w:rsid w:val="0073361A"/>
    <w:rsid w:val="00765B48"/>
    <w:rsid w:val="007B7ED6"/>
    <w:rsid w:val="007C5228"/>
    <w:rsid w:val="007D2442"/>
    <w:rsid w:val="007E75BC"/>
    <w:rsid w:val="008010A2"/>
    <w:rsid w:val="00815AA1"/>
    <w:rsid w:val="00836822"/>
    <w:rsid w:val="00857C38"/>
    <w:rsid w:val="00884B13"/>
    <w:rsid w:val="00895E49"/>
    <w:rsid w:val="008A628E"/>
    <w:rsid w:val="00900D86"/>
    <w:rsid w:val="00927A1B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1489"/>
    <w:rsid w:val="00AF6AEC"/>
    <w:rsid w:val="00AF7BCF"/>
    <w:rsid w:val="00B160CC"/>
    <w:rsid w:val="00B503DB"/>
    <w:rsid w:val="00B54ED8"/>
    <w:rsid w:val="00BF162B"/>
    <w:rsid w:val="00C317FF"/>
    <w:rsid w:val="00C7214B"/>
    <w:rsid w:val="00C75BE2"/>
    <w:rsid w:val="00CB2F2F"/>
    <w:rsid w:val="00CB4146"/>
    <w:rsid w:val="00CC750C"/>
    <w:rsid w:val="00CE64F2"/>
    <w:rsid w:val="00D011D4"/>
    <w:rsid w:val="00D3319D"/>
    <w:rsid w:val="00D7642E"/>
    <w:rsid w:val="00D975AF"/>
    <w:rsid w:val="00E154FD"/>
    <w:rsid w:val="00EF23F2"/>
    <w:rsid w:val="00F222BE"/>
    <w:rsid w:val="00F272C7"/>
    <w:rsid w:val="00F35299"/>
    <w:rsid w:val="00F460A2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  <w:style w:type="character" w:styleId="UyteHipercze">
    <w:name w:val="FollowedHyperlink"/>
    <w:semiHidden/>
    <w:unhideWhenUsed/>
    <w:rsid w:val="00B54E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FCD4A-735D-46DA-A73B-E3D017976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28</TotalTime>
  <Pages>1</Pages>
  <Words>996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6959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25</cp:revision>
  <cp:lastPrinted>2019-09-16T08:02:00Z</cp:lastPrinted>
  <dcterms:created xsi:type="dcterms:W3CDTF">2019-09-19T05:45:00Z</dcterms:created>
  <dcterms:modified xsi:type="dcterms:W3CDTF">2026-10-28T08:38:00Z</dcterms:modified>
</cp:coreProperties>
</file>