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4F1" w:rsidRDefault="00900D86" w:rsidP="004B34F1">
      <w:pPr>
        <w:spacing w:line="276" w:lineRule="auto"/>
        <w:jc w:val="center"/>
      </w:pPr>
      <w:r>
        <w:tab/>
      </w:r>
      <w:r>
        <w:tab/>
      </w:r>
    </w:p>
    <w:p w:rsidR="004B34F1" w:rsidRDefault="004B34F1" w:rsidP="004B34F1">
      <w:pPr>
        <w:spacing w:line="276" w:lineRule="auto"/>
        <w:jc w:val="center"/>
      </w:pPr>
    </w:p>
    <w:p w:rsidR="004B34F1" w:rsidRDefault="004B34F1" w:rsidP="004B34F1">
      <w:pPr>
        <w:spacing w:line="276" w:lineRule="auto"/>
        <w:jc w:val="center"/>
      </w:pPr>
    </w:p>
    <w:p w:rsidR="004B34F1" w:rsidRDefault="004B34F1" w:rsidP="004B34F1">
      <w:pPr>
        <w:spacing w:line="276" w:lineRule="auto"/>
        <w:jc w:val="center"/>
      </w:pPr>
    </w:p>
    <w:p w:rsidR="004B34F1" w:rsidRDefault="004B34F1" w:rsidP="004B34F1">
      <w:pPr>
        <w:spacing w:line="276" w:lineRule="auto"/>
        <w:jc w:val="center"/>
      </w:pPr>
    </w:p>
    <w:p w:rsidR="004B34F1" w:rsidRDefault="004B34F1" w:rsidP="004B34F1">
      <w:pPr>
        <w:spacing w:line="276" w:lineRule="auto"/>
        <w:jc w:val="center"/>
      </w:pPr>
    </w:p>
    <w:p w:rsidR="004B34F1" w:rsidRDefault="004B34F1" w:rsidP="004B34F1">
      <w:pPr>
        <w:spacing w:line="276" w:lineRule="auto"/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ZGODA NA WYKORZYSTANIE DANYCH OSOBOWYCH W CELACH INFORMACYJNYCH I PROMOCYJNYCH</w:t>
      </w:r>
    </w:p>
    <w:p w:rsidR="004B34F1" w:rsidRDefault="004B34F1" w:rsidP="004B34F1">
      <w:pPr>
        <w:rPr>
          <w:sz w:val="23"/>
          <w:szCs w:val="23"/>
        </w:rPr>
      </w:pPr>
    </w:p>
    <w:p w:rsidR="004B34F1" w:rsidRDefault="004B34F1" w:rsidP="004B34F1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b/>
          <w:sz w:val="23"/>
          <w:szCs w:val="23"/>
        </w:rPr>
        <w:t>,</w:t>
      </w:r>
      <w:r>
        <w:rPr>
          <w:sz w:val="23"/>
          <w:szCs w:val="23"/>
        </w:rPr>
        <w:t xml:space="preserve"> moich danych osobowych w celu i zakresie niezbędnym do realizacji działań informacyjnych i promocyjnych, w tym umieszczania moich danych osobowych: 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stronie internetowej Szkoły; 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profilach internetowych Szkoły (np. Facebook); 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w materiałach prasowych, np. w gazetach, w telewizji;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 materiałach informacyjnych i promocyjnych przekazywanych przez Szkołę innym osobom. *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</w:p>
    <w:p w:rsidR="004B34F1" w:rsidRDefault="004B34F1" w:rsidP="004B34F1">
      <w:pPr>
        <w:spacing w:line="276" w:lineRule="auto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Wyrażam zgodę na przetwarzanie przez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z siedzibą </w:t>
      </w:r>
      <w:r>
        <w:rPr>
          <w:b/>
          <w:i/>
          <w:sz w:val="23"/>
          <w:szCs w:val="23"/>
        </w:rPr>
        <w:t>przy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ul.</w:t>
      </w:r>
      <w:r>
        <w:rPr>
          <w:sz w:val="23"/>
          <w:szCs w:val="23"/>
        </w:rPr>
        <w:t xml:space="preserve"> </w:t>
      </w:r>
      <w:r>
        <w:rPr>
          <w:b/>
          <w:i/>
          <w:sz w:val="23"/>
          <w:szCs w:val="23"/>
        </w:rPr>
        <w:t>Kazimierza Wielkiego 17, 61-863 Poznań</w:t>
      </w:r>
      <w:r>
        <w:rPr>
          <w:sz w:val="23"/>
          <w:szCs w:val="23"/>
        </w:rPr>
        <w:t xml:space="preserve">, moich danych osobowych </w:t>
      </w:r>
      <w:r>
        <w:rPr>
          <w:b/>
          <w:sz w:val="23"/>
          <w:szCs w:val="23"/>
        </w:rPr>
        <w:t>w postaci wizerunku</w:t>
      </w:r>
      <w:r>
        <w:rPr>
          <w:sz w:val="23"/>
          <w:szCs w:val="23"/>
        </w:rPr>
        <w:t xml:space="preserve">, uwidocznionego w szczególności na zdjęciach i w materiałach filmowych,  zarejestrowanego podczas zajęć i uroczystości szkolnych oraz uczestnictwa w programach, projektach, zawodach, konkursach i innych uroczystościach organizowanych przez  </w:t>
      </w:r>
      <w:r>
        <w:rPr>
          <w:b/>
          <w:i/>
          <w:sz w:val="23"/>
          <w:szCs w:val="23"/>
        </w:rPr>
        <w:t>Zespół Szkół Odzieżowych im. Władysława Reymonta w Poznaniu</w:t>
      </w:r>
      <w:r>
        <w:rPr>
          <w:sz w:val="23"/>
          <w:szCs w:val="23"/>
        </w:rPr>
        <w:t xml:space="preserve"> w celu i zakresie niezbędnym do realizacji działań informacyjnych i promocyjnych w przestrzeni publicznej i w mediach, poprzez publikację mojego wizerunku: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stronie internetowej Szkoły; 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na profilach internetowych Szkoły (np. Facebook); 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 w materiałach prasowych, np. w gazetach, w telewizji;</w:t>
      </w:r>
    </w:p>
    <w:p w:rsidR="004B34F1" w:rsidRDefault="004B34F1" w:rsidP="004B34F1">
      <w:pPr>
        <w:ind w:left="720" w:right="36"/>
        <w:jc w:val="both"/>
        <w:rPr>
          <w:sz w:val="23"/>
          <w:szCs w:val="23"/>
        </w:rPr>
      </w:pPr>
      <w:r>
        <w:rPr>
          <w:rFonts w:ascii="Segoe UI Symbol" w:eastAsia="Segoe UI Symbol" w:hAnsi="Segoe UI Symbol" w:cs="Segoe UI Symbol"/>
          <w:sz w:val="23"/>
          <w:szCs w:val="23"/>
        </w:rPr>
        <w:t>❑</w:t>
      </w:r>
      <w:r>
        <w:rPr>
          <w:sz w:val="23"/>
          <w:szCs w:val="23"/>
        </w:rPr>
        <w:t xml:space="preserve"> w materiałach informacyjnych i promocyjnych przekazywanych przez Szkołę innym osobom. *</w:t>
      </w:r>
    </w:p>
    <w:p w:rsidR="004B34F1" w:rsidRDefault="004B34F1" w:rsidP="004B34F1">
      <w:pPr>
        <w:rPr>
          <w:sz w:val="23"/>
          <w:szCs w:val="23"/>
        </w:rPr>
      </w:pPr>
    </w:p>
    <w:p w:rsidR="004B34F1" w:rsidRDefault="004B34F1" w:rsidP="004B34F1">
      <w:pPr>
        <w:jc w:val="right"/>
        <w:rPr>
          <w:sz w:val="23"/>
          <w:szCs w:val="23"/>
        </w:rPr>
      </w:pPr>
      <w:r>
        <w:rPr>
          <w:sz w:val="23"/>
          <w:szCs w:val="23"/>
        </w:rPr>
        <w:t>….…………………………………..</w:t>
      </w:r>
    </w:p>
    <w:p w:rsidR="004B34F1" w:rsidRDefault="004B34F1" w:rsidP="004B34F1">
      <w:pPr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                                                                                                 data i czytelny podpis</w:t>
      </w:r>
    </w:p>
    <w:p w:rsidR="004B34F1" w:rsidRDefault="004B34F1" w:rsidP="004B34F1">
      <w:pPr>
        <w:rPr>
          <w:sz w:val="23"/>
          <w:szCs w:val="23"/>
        </w:rPr>
      </w:pPr>
    </w:p>
    <w:p w:rsidR="004B34F1" w:rsidRDefault="004B34F1" w:rsidP="004B34F1">
      <w:pPr>
        <w:rPr>
          <w:sz w:val="23"/>
          <w:szCs w:val="23"/>
        </w:rPr>
      </w:pPr>
      <w:r>
        <w:rPr>
          <w:sz w:val="23"/>
          <w:szCs w:val="23"/>
        </w:rPr>
        <w:t>*</w:t>
      </w:r>
      <w:r>
        <w:rPr>
          <w:i/>
          <w:sz w:val="23"/>
          <w:szCs w:val="23"/>
        </w:rPr>
        <w:t xml:space="preserve"> zaznacz wybrane</w:t>
      </w:r>
    </w:p>
    <w:p w:rsidR="004B34F1" w:rsidRDefault="004B34F1" w:rsidP="004B34F1">
      <w:pPr>
        <w:jc w:val="center"/>
        <w:rPr>
          <w:sz w:val="23"/>
          <w:szCs w:val="23"/>
        </w:rPr>
      </w:pPr>
    </w:p>
    <w:p w:rsidR="004B34F1" w:rsidRDefault="004B34F1" w:rsidP="004B34F1">
      <w:pPr>
        <w:jc w:val="center"/>
        <w:rPr>
          <w:sz w:val="23"/>
          <w:szCs w:val="23"/>
        </w:rPr>
      </w:pPr>
    </w:p>
    <w:p w:rsidR="004B34F1" w:rsidRDefault="004B34F1" w:rsidP="004B34F1">
      <w:pPr>
        <w:jc w:val="center"/>
        <w:rPr>
          <w:sz w:val="23"/>
          <w:szCs w:val="23"/>
        </w:rPr>
      </w:pPr>
    </w:p>
    <w:p w:rsidR="004B34F1" w:rsidRDefault="004B34F1" w:rsidP="004B34F1">
      <w:pPr>
        <w:jc w:val="center"/>
        <w:rPr>
          <w:sz w:val="23"/>
          <w:szCs w:val="23"/>
        </w:rPr>
      </w:pPr>
    </w:p>
    <w:p w:rsidR="004B34F1" w:rsidRDefault="004B34F1" w:rsidP="004B34F1">
      <w:pPr>
        <w:jc w:val="center"/>
        <w:rPr>
          <w:sz w:val="23"/>
          <w:szCs w:val="23"/>
        </w:rPr>
      </w:pPr>
    </w:p>
    <w:p w:rsidR="004B34F1" w:rsidRDefault="004B34F1" w:rsidP="004B34F1">
      <w:pPr>
        <w:jc w:val="center"/>
        <w:rPr>
          <w:sz w:val="23"/>
          <w:szCs w:val="23"/>
        </w:rPr>
      </w:pPr>
    </w:p>
    <w:p w:rsidR="004B34F1" w:rsidRDefault="004B34F1" w:rsidP="004B34F1">
      <w:pPr>
        <w:jc w:val="center"/>
      </w:pPr>
    </w:p>
    <w:p w:rsidR="004B34F1" w:rsidRDefault="004B34F1" w:rsidP="004B34F1">
      <w:pPr>
        <w:jc w:val="center"/>
      </w:pPr>
    </w:p>
    <w:p w:rsidR="004B34F1" w:rsidRDefault="004B34F1" w:rsidP="004B34F1">
      <w:pPr>
        <w:jc w:val="center"/>
      </w:pPr>
    </w:p>
    <w:p w:rsidR="004B34F1" w:rsidRDefault="004B34F1" w:rsidP="004B34F1">
      <w:pPr>
        <w:jc w:val="center"/>
      </w:pPr>
    </w:p>
    <w:p w:rsidR="004B34F1" w:rsidRDefault="004B34F1" w:rsidP="004B34F1">
      <w:pPr>
        <w:jc w:val="center"/>
      </w:pPr>
    </w:p>
    <w:p w:rsidR="004B34F1" w:rsidRDefault="004B34F1" w:rsidP="004B34F1">
      <w:pPr>
        <w:jc w:val="center"/>
      </w:pPr>
    </w:p>
    <w:p w:rsidR="004B34F1" w:rsidRDefault="004B34F1" w:rsidP="004B34F1">
      <w:pPr>
        <w:jc w:val="center"/>
      </w:pPr>
    </w:p>
    <w:p w:rsidR="004B34F1" w:rsidRDefault="004B34F1" w:rsidP="004B34F1">
      <w:pPr>
        <w:rPr>
          <w:b/>
          <w:sz w:val="23"/>
          <w:szCs w:val="23"/>
        </w:rPr>
      </w:pPr>
    </w:p>
    <w:p w:rsidR="004B34F1" w:rsidRDefault="004B34F1" w:rsidP="004B34F1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INFORMACJA O PRZETWARZANIU DANYCH OSOBOWYCH</w:t>
      </w:r>
    </w:p>
    <w:p w:rsidR="004B34F1" w:rsidRDefault="004B34F1" w:rsidP="004B34F1">
      <w:pPr>
        <w:jc w:val="center"/>
        <w:rPr>
          <w:b/>
          <w:sz w:val="23"/>
          <w:szCs w:val="23"/>
        </w:rPr>
      </w:pPr>
    </w:p>
    <w:p w:rsidR="004B34F1" w:rsidRDefault="004B34F1" w:rsidP="004B34F1">
      <w:pPr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>
        <w:rPr>
          <w:rStyle w:val="Pogrubienie"/>
          <w:rFonts w:eastAsia="Calibri"/>
          <w:sz w:val="23"/>
          <w:szCs w:val="23"/>
        </w:rPr>
        <w:t>RODO</w:t>
      </w:r>
      <w:r>
        <w:rPr>
          <w:b/>
          <w:sz w:val="23"/>
          <w:szCs w:val="23"/>
        </w:rPr>
        <w:t>) informujemy:</w:t>
      </w:r>
    </w:p>
    <w:p w:rsidR="004B34F1" w:rsidRDefault="004B34F1" w:rsidP="004B34F1">
      <w:pPr>
        <w:rPr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10"/>
      </w:tblGrid>
      <w:tr w:rsidR="004B34F1" w:rsidTr="004B34F1">
        <w:trPr>
          <w:trHeight w:val="9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Kto jest administratorem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both"/>
              <w:rPr>
                <w:b/>
                <w:i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Administratorem Pana/Pani danych osobowych, w tym w zakresie wizerunku (zwanych łącznie „danymi osobowymi”) jest </w:t>
            </w:r>
            <w:r>
              <w:rPr>
                <w:b/>
                <w:i/>
                <w:sz w:val="23"/>
                <w:szCs w:val="23"/>
              </w:rPr>
              <w:t>Zespół Szkół Odzieżowych im. Władysława Reymonta w Poznaniu</w:t>
            </w:r>
            <w:r>
              <w:rPr>
                <w:sz w:val="23"/>
                <w:szCs w:val="23"/>
              </w:rPr>
              <w:t xml:space="preserve"> z siedzibą </w:t>
            </w:r>
            <w:r>
              <w:rPr>
                <w:b/>
                <w:i/>
                <w:sz w:val="23"/>
                <w:szCs w:val="23"/>
              </w:rPr>
              <w:t>przy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ul.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b/>
                <w:i/>
                <w:sz w:val="23"/>
                <w:szCs w:val="23"/>
              </w:rPr>
              <w:t>Kazimierza Wielkiego 17, 61-863 Poznań.</w:t>
            </w:r>
          </w:p>
        </w:tc>
      </w:tr>
      <w:tr w:rsidR="004B34F1" w:rsidTr="004B34F1">
        <w:trPr>
          <w:trHeight w:val="132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Z kim można się kontaktować w sprawie przetwarzania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We wszystkich sprawach związanych z ochroną i przetwarzaniem danych osobowych mogą się Państwo kontaktować z Inspektorem Ochrony Danych. </w:t>
            </w:r>
          </w:p>
          <w:p w:rsidR="004B34F1" w:rsidRDefault="004B34F1">
            <w:pPr>
              <w:jc w:val="both"/>
              <w:rPr>
                <w:sz w:val="23"/>
                <w:szCs w:val="23"/>
              </w:rPr>
            </w:pPr>
          </w:p>
          <w:p w:rsidR="004B34F1" w:rsidRDefault="004B34F1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Kontakt:</w:t>
            </w:r>
            <w:r>
              <w:rPr>
                <w:b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Inspektor Ochrony Danych Osobowych</w:t>
            </w:r>
          </w:p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8" w:history="1">
              <w:r w:rsidRPr="00496BBB">
                <w:rPr>
                  <w:rStyle w:val="Hipercze"/>
                  <w:sz w:val="23"/>
                  <w:szCs w:val="23"/>
                </w:rPr>
                <w:t>iod</w:t>
              </w:r>
              <w:r w:rsidRPr="00496BBB">
                <w:rPr>
                  <w:rStyle w:val="Hipercze"/>
                  <w:sz w:val="23"/>
                  <w:szCs w:val="23"/>
                </w:rPr>
                <w:softHyphen/>
                <w:t>_</w:t>
              </w:r>
              <w:r w:rsidRPr="00496BBB">
                <w:rPr>
                  <w:rStyle w:val="Hipercze"/>
                  <w:sz w:val="23"/>
                  <w:szCs w:val="23"/>
                </w:rPr>
                <w:softHyphen/>
                <w:t>mjo@um.poznan.pl</w:t>
              </w:r>
            </w:hyperlink>
            <w:r>
              <w:rPr>
                <w:sz w:val="23"/>
                <w:szCs w:val="23"/>
              </w:rPr>
              <w:t xml:space="preserve"> </w:t>
            </w:r>
          </w:p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Zastępca Inspektora Ochrony Danych Osobowych </w:t>
            </w:r>
            <w:bookmarkStart w:id="0" w:name="_GoBack"/>
            <w:bookmarkEnd w:id="0"/>
          </w:p>
          <w:p w:rsidR="004B34F1" w:rsidRDefault="004B34F1" w:rsidP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</w:t>
            </w:r>
            <w:hyperlink r:id="rId9" w:history="1">
              <w:r w:rsidRPr="00496BBB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>
              <w:rPr>
                <w:sz w:val="23"/>
                <w:szCs w:val="23"/>
              </w:rPr>
              <w:t xml:space="preserve">                        </w:t>
            </w:r>
          </w:p>
        </w:tc>
      </w:tr>
      <w:tr w:rsidR="004B34F1" w:rsidTr="004B34F1">
        <w:trPr>
          <w:trHeight w:val="95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W jakim celu i na jakiej podstawie będą przetwarzane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Dane osobowe będą przetwarzane w celu realizacji działań informacyjnych i promocyjnych Administratora  w przestrzeni publicznej i w mediach, m.in. poprzez ich umieszczanie na stronie internetowej oraz profilach w mediach </w:t>
            </w:r>
            <w:proofErr w:type="spellStart"/>
            <w:r>
              <w:rPr>
                <w:sz w:val="23"/>
                <w:szCs w:val="23"/>
              </w:rPr>
              <w:t>społecznościowych</w:t>
            </w:r>
            <w:proofErr w:type="spellEnd"/>
            <w:r>
              <w:rPr>
                <w:sz w:val="23"/>
                <w:szCs w:val="23"/>
              </w:rPr>
              <w:t xml:space="preserve"> prowadzonych przez Administratora. </w:t>
            </w:r>
          </w:p>
          <w:p w:rsidR="004B34F1" w:rsidRDefault="004B34F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Podstawą prawną przetwarzania danych osobowych będzie wyrażona przez Pana/Panią zgoda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(art. 6 ust.1 lit. a RODO)</w:t>
            </w:r>
          </w:p>
        </w:tc>
      </w:tr>
      <w:tr w:rsidR="004B34F1" w:rsidTr="004B34F1">
        <w:trPr>
          <w:trHeight w:val="553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Przez jaki okres będą przechowywane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pStyle w:val="Akapitzlist"/>
              <w:spacing w:before="180" w:after="90" w:line="276" w:lineRule="auto"/>
              <w:ind w:left="0"/>
              <w:jc w:val="both"/>
              <w:rPr>
                <w:rFonts w:ascii="Times New Roman" w:hAnsi="Times New Roman"/>
                <w:sz w:val="23"/>
                <w:szCs w:val="23"/>
                <w:lang w:val="pl-PL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Dane osobowe będą przechowywane przez Administratora nie dłużej niż przez okres niezbędny do realizacji celu, dla którego zostały zebrane, przy uwzględnieniu jednocześnie okresu obowiązywania wyrażonej zgody.</w:t>
            </w:r>
            <w:r>
              <w:rPr>
                <w:rFonts w:ascii="Times New Roman" w:hAnsi="Times New Roman"/>
                <w:color w:val="000000"/>
                <w:sz w:val="23"/>
                <w:szCs w:val="23"/>
              </w:rPr>
              <w:t xml:space="preserve"> Ze względu na fakt ich upublicznienia, ich usunięcie z dostępnych publicznie źródeł może być niemożliwe.</w:t>
            </w:r>
          </w:p>
        </w:tc>
      </w:tr>
      <w:tr w:rsidR="004B34F1" w:rsidTr="004B34F1">
        <w:trPr>
          <w:trHeight w:val="416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Komu mogą być przekazywane dane osobowe?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mogą zostać przekazane podmiotom, z którymi współpracuje Administrator, tj. dostawcom systemów informatycznych, podmiotom zapewniającym asystę i wsparcie techniczne dla systemów informatycznych, firmom świadczącym usługi archiwizacji i niszczenia dokumentów, agencjom marketingowym, odbiorcom materiałów promocyjnych i informacyjnych, podmiotom zapewniającym obsługę prawną i księgową oraz podmiotom uprawnionym do tego na mocy odrębnych przepisów prawa.</w:t>
            </w:r>
          </w:p>
        </w:tc>
      </w:tr>
      <w:tr w:rsidR="004B34F1" w:rsidTr="004B34F1">
        <w:trPr>
          <w:trHeight w:val="145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Jakie prawa przysługują w związku z ochroną danych osobowych?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4F1" w:rsidRDefault="004B34F1">
            <w:pPr>
              <w:jc w:val="both"/>
              <w:rPr>
                <w:sz w:val="23"/>
                <w:szCs w:val="23"/>
              </w:rPr>
            </w:pPr>
          </w:p>
          <w:p w:rsidR="004B34F1" w:rsidRDefault="004B34F1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Zgoda na przetwarzanie danych osobowych może zostać cofnięta w dowolnym momencie bez wpływu na zgodność z prawem przetwarzania, którego dokonano na podstawie zgody przed jej cofnięciem. </w:t>
            </w:r>
          </w:p>
          <w:p w:rsidR="004B34F1" w:rsidRDefault="004B34F1">
            <w:pPr>
              <w:jc w:val="both"/>
              <w:rPr>
                <w:sz w:val="23"/>
                <w:szCs w:val="23"/>
              </w:rPr>
            </w:pPr>
          </w:p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Osoby, których dane dotyczą mają prawo do: 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dostępu do treści danych osobowych;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sprostowania danych osobowych, które są nieprawidłowe;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usunięcia danych osobowych: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nie są niezbędne do celów, dla których zostały zebrane,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po cofnięciu zgody na przetwarzanie danych osobowych,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gdy dane osobowe przetwarzane są niezgodnie z prawem;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żądania ograniczenia przetwarzania, gdy: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osoby te kwestionują prawidłowość danych osobowych,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przetwarzanie jest niezgodne z prawem, a osoby te sprzeciwiają się usunięciu danych osobowych, </w:t>
            </w:r>
          </w:p>
          <w:p w:rsidR="004B34F1" w:rsidRDefault="004B34F1" w:rsidP="004B34F1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:rsidR="004B34F1" w:rsidRDefault="004B34F1">
            <w:pPr>
              <w:pStyle w:val="Akapitzlist"/>
              <w:spacing w:after="0" w:line="240" w:lineRule="auto"/>
              <w:ind w:left="99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Przysługuje Panu/Pani również prawo do  wniesienia skargi do organu nadzorczego tj. Prezesa Urzędu Ochrony Danych Osobowych.</w:t>
            </w:r>
          </w:p>
        </w:tc>
      </w:tr>
      <w:tr w:rsidR="004B34F1" w:rsidTr="004B34F1">
        <w:trPr>
          <w:trHeight w:val="934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lastRenderedPageBreak/>
              <w:t>Czy dane są przekazywane poza EOG?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Administrator nie przesyła danych osobowych do krajów spoza Europejskiego Obszaru Gospodarczego (EOG).</w:t>
            </w:r>
          </w:p>
        </w:tc>
      </w:tr>
      <w:tr w:rsidR="004B34F1" w:rsidTr="004B34F1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dane wykorzystuje się do profilowania?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Dane osobowe nie są wykorzystywane do zautomatyzowanego podejmowania decyzji, w tym do profilowania.</w:t>
            </w:r>
          </w:p>
        </w:tc>
      </w:tr>
      <w:tr w:rsidR="004B34F1" w:rsidTr="004B34F1">
        <w:trPr>
          <w:trHeight w:val="978"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Czy podawanie danych osobowych jest konieczne?</w:t>
            </w:r>
          </w:p>
        </w:tc>
        <w:tc>
          <w:tcPr>
            <w:tcW w:w="7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34F1" w:rsidRDefault="004B34F1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Podanie danych osobowych jest dobrowolne. </w:t>
            </w:r>
          </w:p>
        </w:tc>
      </w:tr>
    </w:tbl>
    <w:p w:rsidR="004B34F1" w:rsidRDefault="004B34F1" w:rsidP="004B34F1">
      <w:pPr>
        <w:jc w:val="both"/>
        <w:rPr>
          <w:sz w:val="23"/>
          <w:szCs w:val="23"/>
        </w:rPr>
      </w:pPr>
    </w:p>
    <w:p w:rsidR="004B34F1" w:rsidRDefault="004B34F1" w:rsidP="004B34F1"/>
    <w:p w:rsidR="004B34F1" w:rsidRDefault="004B34F1" w:rsidP="004B34F1"/>
    <w:p w:rsidR="004B34F1" w:rsidRDefault="004B34F1" w:rsidP="004B34F1"/>
    <w:p w:rsidR="004B34F1" w:rsidRDefault="004B34F1" w:rsidP="004B34F1">
      <w:pPr>
        <w:jc w:val="right"/>
      </w:pPr>
      <w:r>
        <w:t>…………………………………………….</w:t>
      </w:r>
    </w:p>
    <w:p w:rsidR="004B34F1" w:rsidRDefault="004B34F1" w:rsidP="004B34F1">
      <w:pPr>
        <w:ind w:left="4248" w:firstLine="708"/>
        <w:rPr>
          <w:i/>
        </w:rPr>
      </w:pPr>
      <w:r>
        <w:rPr>
          <w:i/>
        </w:rPr>
        <w:t xml:space="preserve">                         data i podpis </w:t>
      </w:r>
    </w:p>
    <w:p w:rsidR="00266C5D" w:rsidRDefault="00900D86" w:rsidP="00266C5D">
      <w:r>
        <w:tab/>
      </w:r>
      <w:r>
        <w:tab/>
      </w:r>
      <w:r>
        <w:tab/>
      </w:r>
    </w:p>
    <w:p w:rsidR="00966883" w:rsidRDefault="00966883" w:rsidP="00966883">
      <w:pPr>
        <w:rPr>
          <w:sz w:val="23"/>
          <w:szCs w:val="23"/>
        </w:rPr>
      </w:pPr>
    </w:p>
    <w:sectPr w:rsidR="00966883" w:rsidSect="00AE2DD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B46" w:rsidRDefault="005B6B46">
      <w:r>
        <w:separator/>
      </w:r>
    </w:p>
  </w:endnote>
  <w:endnote w:type="continuationSeparator" w:id="0">
    <w:p w:rsidR="005B6B46" w:rsidRDefault="005B6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B46" w:rsidRDefault="005B6B46">
      <w:r>
        <w:separator/>
      </w:r>
    </w:p>
  </w:footnote>
  <w:footnote w:type="continuationSeparator" w:id="0">
    <w:p w:rsidR="005B6B46" w:rsidRDefault="005B6B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5B6B46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78C2AD0"/>
    <w:multiLevelType w:val="hybridMultilevel"/>
    <w:tmpl w:val="6C86D246"/>
    <w:lvl w:ilvl="0" w:tplc="9DCC35AC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5"/>
  </w:num>
  <w:num w:numId="12">
    <w:abstractNumId w:val="0"/>
  </w:num>
  <w:num w:numId="13">
    <w:abstractNumId w:val="5"/>
  </w:num>
  <w:num w:numId="1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32CC"/>
    <w:rsid w:val="00227419"/>
    <w:rsid w:val="00260448"/>
    <w:rsid w:val="00266C5D"/>
    <w:rsid w:val="002761AF"/>
    <w:rsid w:val="002D6826"/>
    <w:rsid w:val="00326750"/>
    <w:rsid w:val="00326A4C"/>
    <w:rsid w:val="003656FB"/>
    <w:rsid w:val="00377E09"/>
    <w:rsid w:val="003B2528"/>
    <w:rsid w:val="00443968"/>
    <w:rsid w:val="00452264"/>
    <w:rsid w:val="004773E5"/>
    <w:rsid w:val="0049341F"/>
    <w:rsid w:val="00496862"/>
    <w:rsid w:val="004B34F1"/>
    <w:rsid w:val="004E1EDD"/>
    <w:rsid w:val="00524335"/>
    <w:rsid w:val="00560D8C"/>
    <w:rsid w:val="005B6B46"/>
    <w:rsid w:val="006406AF"/>
    <w:rsid w:val="00654A56"/>
    <w:rsid w:val="006D6A33"/>
    <w:rsid w:val="006E1765"/>
    <w:rsid w:val="006E4548"/>
    <w:rsid w:val="0073361A"/>
    <w:rsid w:val="00765B48"/>
    <w:rsid w:val="007B7ED6"/>
    <w:rsid w:val="007C5228"/>
    <w:rsid w:val="007D2442"/>
    <w:rsid w:val="007E75BC"/>
    <w:rsid w:val="008010A2"/>
    <w:rsid w:val="00815AA1"/>
    <w:rsid w:val="00836822"/>
    <w:rsid w:val="00857C38"/>
    <w:rsid w:val="00884B13"/>
    <w:rsid w:val="00895E49"/>
    <w:rsid w:val="008A628E"/>
    <w:rsid w:val="00900D86"/>
    <w:rsid w:val="00966883"/>
    <w:rsid w:val="00966C69"/>
    <w:rsid w:val="0096763F"/>
    <w:rsid w:val="00984B59"/>
    <w:rsid w:val="009909A8"/>
    <w:rsid w:val="009F3728"/>
    <w:rsid w:val="00A105D1"/>
    <w:rsid w:val="00A205CF"/>
    <w:rsid w:val="00A23E32"/>
    <w:rsid w:val="00A66749"/>
    <w:rsid w:val="00AC2EC3"/>
    <w:rsid w:val="00AD7806"/>
    <w:rsid w:val="00AE2DD7"/>
    <w:rsid w:val="00AF1489"/>
    <w:rsid w:val="00AF6AEC"/>
    <w:rsid w:val="00AF7BCF"/>
    <w:rsid w:val="00B160CC"/>
    <w:rsid w:val="00B503DB"/>
    <w:rsid w:val="00B54ED8"/>
    <w:rsid w:val="00BF162B"/>
    <w:rsid w:val="00C317FF"/>
    <w:rsid w:val="00C7214B"/>
    <w:rsid w:val="00C75BE2"/>
    <w:rsid w:val="00CB2F2F"/>
    <w:rsid w:val="00CB4146"/>
    <w:rsid w:val="00CC750C"/>
    <w:rsid w:val="00CE64F2"/>
    <w:rsid w:val="00D011D4"/>
    <w:rsid w:val="00D3319D"/>
    <w:rsid w:val="00D7642E"/>
    <w:rsid w:val="00D975AF"/>
    <w:rsid w:val="00E154FD"/>
    <w:rsid w:val="00EF23F2"/>
    <w:rsid w:val="00F272C7"/>
    <w:rsid w:val="00F35299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  <w:style w:type="character" w:styleId="UyteHipercze">
    <w:name w:val="FollowedHyperlink"/>
    <w:semiHidden/>
    <w:unhideWhenUsed/>
    <w:rsid w:val="00B54ED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2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_mjo@um.pozna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FC7E0-EE8A-43F2-9280-64774B791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25</TotalTime>
  <Pages>1</Pages>
  <Words>814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5692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21</cp:revision>
  <cp:lastPrinted>2019-09-16T08:02:00Z</cp:lastPrinted>
  <dcterms:created xsi:type="dcterms:W3CDTF">2019-09-19T05:45:00Z</dcterms:created>
  <dcterms:modified xsi:type="dcterms:W3CDTF">2026-10-28T07:56:00Z</dcterms:modified>
</cp:coreProperties>
</file>