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966883" w:rsidRDefault="00966883" w:rsidP="00966883">
      <w:pPr>
        <w:rPr>
          <w:sz w:val="23"/>
          <w:szCs w:val="23"/>
        </w:rPr>
      </w:pPr>
    </w:p>
    <w:p w:rsidR="00B54ED8" w:rsidRDefault="00B54ED8" w:rsidP="00B54ED8">
      <w:pPr>
        <w:spacing w:line="276" w:lineRule="auto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ZGODA NA WYKORZYSTANIE DANYCH OSOBOWYCH W CELACH INFORMACYJNYCH I PROMOCYJNYCH</w:t>
      </w:r>
    </w:p>
    <w:p w:rsidR="00B54ED8" w:rsidRDefault="00B54ED8" w:rsidP="00B54ED8">
      <w:pPr>
        <w:rPr>
          <w:sz w:val="23"/>
          <w:szCs w:val="23"/>
        </w:rPr>
      </w:pPr>
    </w:p>
    <w:p w:rsidR="00B54ED8" w:rsidRDefault="00B54ED8" w:rsidP="00B54ED8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moich danych osobowych w celu i zakresie niezbędnym do realizacji działań informacyjnych i promocyjnych, w tym umieszczania moich danych osobowych: 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stronie internetowej Szkoły; 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profilach internetowych Szkoły (np. Facebook); 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w materiałach prasowych, np. w gazetach, w telewizji;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 materiałach informacyjnych i promocyjnych przekazywanych przez Szkołę innym osobom. *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</w:p>
    <w:p w:rsidR="00B54ED8" w:rsidRDefault="00B54ED8" w:rsidP="00B54ED8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Poznań.</w:t>
      </w:r>
      <w:r>
        <w:rPr>
          <w:sz w:val="23"/>
          <w:szCs w:val="23"/>
        </w:rPr>
        <w:t xml:space="preserve">, moich danych osobowych </w:t>
      </w:r>
      <w:r>
        <w:rPr>
          <w:b/>
          <w:sz w:val="23"/>
          <w:szCs w:val="23"/>
        </w:rPr>
        <w:t>w postaci wizerunku</w:t>
      </w:r>
      <w:r>
        <w:rPr>
          <w:sz w:val="23"/>
          <w:szCs w:val="23"/>
        </w:rPr>
        <w:t>, uwidocznionego w szczególności na zdjęciach i w materiałach filmowych, zarejestrowanego podczas zajęć i uroczystości szkolnych oraz uczestnictwa w programach, projektach, zawodach, organizowanych przez  Szkołę w celu i zakresie niezbędnym do realizacji działań informacyjnych i promocyjnych w przestrzeni publicznej i w mediach, poprzez publikację mojego wizerunku: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stronie internetowej Szkoły; 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profilach internetowych Szkoły (np. Facebook); 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w materiałach prasowych, np. w gazetach, w telewizji;</w:t>
      </w:r>
    </w:p>
    <w:p w:rsidR="00B54ED8" w:rsidRDefault="00B54ED8" w:rsidP="00B54ED8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 materiałach informacyjnych i promocyjnych przekazywanych przez Szkołę innym osobom. *</w:t>
      </w:r>
    </w:p>
    <w:p w:rsidR="00B54ED8" w:rsidRDefault="00B54ED8" w:rsidP="00B54ED8">
      <w:pPr>
        <w:rPr>
          <w:sz w:val="23"/>
          <w:szCs w:val="23"/>
        </w:rPr>
      </w:pPr>
    </w:p>
    <w:p w:rsidR="00B54ED8" w:rsidRDefault="00B54ED8" w:rsidP="00B54ED8">
      <w:pPr>
        <w:jc w:val="right"/>
        <w:rPr>
          <w:sz w:val="23"/>
          <w:szCs w:val="23"/>
        </w:rPr>
      </w:pPr>
      <w:r>
        <w:rPr>
          <w:sz w:val="23"/>
          <w:szCs w:val="23"/>
        </w:rPr>
        <w:t>….…………………………………..</w:t>
      </w:r>
    </w:p>
    <w:p w:rsidR="00B54ED8" w:rsidRDefault="00B54ED8" w:rsidP="00B54ED8">
      <w:pPr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                                                                     data i czytelny podpis</w:t>
      </w:r>
    </w:p>
    <w:p w:rsidR="00B54ED8" w:rsidRDefault="00B54ED8" w:rsidP="00B54ED8">
      <w:pPr>
        <w:rPr>
          <w:sz w:val="23"/>
          <w:szCs w:val="23"/>
        </w:rPr>
      </w:pPr>
    </w:p>
    <w:p w:rsidR="00B54ED8" w:rsidRDefault="00B54ED8" w:rsidP="00B54ED8">
      <w:pPr>
        <w:rPr>
          <w:sz w:val="23"/>
          <w:szCs w:val="23"/>
        </w:rPr>
      </w:pPr>
      <w:r>
        <w:rPr>
          <w:sz w:val="23"/>
          <w:szCs w:val="23"/>
        </w:rPr>
        <w:t>*</w:t>
      </w:r>
      <w:r>
        <w:rPr>
          <w:i/>
          <w:sz w:val="23"/>
          <w:szCs w:val="23"/>
        </w:rPr>
        <w:t xml:space="preserve"> zaznacz wybrane</w:t>
      </w: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  <w:rPr>
          <w:sz w:val="23"/>
          <w:szCs w:val="23"/>
        </w:rPr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jc w:val="center"/>
      </w:pPr>
    </w:p>
    <w:p w:rsidR="00B54ED8" w:rsidRDefault="00B54ED8" w:rsidP="00B54ED8">
      <w:pPr>
        <w:rPr>
          <w:b/>
          <w:sz w:val="23"/>
          <w:szCs w:val="23"/>
        </w:rPr>
      </w:pPr>
    </w:p>
    <w:p w:rsidR="00B54ED8" w:rsidRDefault="00B54ED8" w:rsidP="00B54ED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INFORMACJA O PRZETWARZANIU DANYCH OSOBOWYCH</w:t>
      </w:r>
    </w:p>
    <w:p w:rsidR="00B54ED8" w:rsidRDefault="00B54ED8" w:rsidP="00B54ED8">
      <w:pPr>
        <w:jc w:val="center"/>
        <w:rPr>
          <w:b/>
          <w:sz w:val="23"/>
          <w:szCs w:val="23"/>
        </w:rPr>
      </w:pPr>
    </w:p>
    <w:p w:rsidR="00B54ED8" w:rsidRDefault="00B54ED8" w:rsidP="00B54ED8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Style w:val="Pogrubienie"/>
          <w:rFonts w:eastAsia="Calibri"/>
          <w:sz w:val="23"/>
          <w:szCs w:val="23"/>
        </w:rPr>
        <w:t>RODO</w:t>
      </w:r>
      <w:r>
        <w:rPr>
          <w:b/>
          <w:sz w:val="23"/>
          <w:szCs w:val="23"/>
        </w:rPr>
        <w:t>) informujemy, iż:</w:t>
      </w:r>
    </w:p>
    <w:p w:rsidR="00B54ED8" w:rsidRDefault="00B54ED8" w:rsidP="00B54ED8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B54ED8" w:rsidTr="00B54ED8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Administratorem Pana/Pani danych osobowych, w tym w zakresie wizerunku (zwanych łącznie „danymi osobowymi”) jest </w:t>
            </w:r>
            <w:r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>
              <w:rPr>
                <w:sz w:val="23"/>
                <w:szCs w:val="23"/>
              </w:rPr>
              <w:t xml:space="preserve"> z siedzibą </w:t>
            </w:r>
            <w:r>
              <w:rPr>
                <w:b/>
                <w:i/>
                <w:sz w:val="23"/>
                <w:szCs w:val="23"/>
              </w:rPr>
              <w:t>przy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ul.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Kazimierza Wielkiego 17, 61-863 Poznań.</w:t>
            </w:r>
          </w:p>
        </w:tc>
      </w:tr>
      <w:tr w:rsidR="00B54ED8" w:rsidTr="00B54ED8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B54ED8" w:rsidRDefault="00B54ED8">
            <w:pPr>
              <w:jc w:val="both"/>
              <w:rPr>
                <w:sz w:val="23"/>
                <w:szCs w:val="23"/>
              </w:rPr>
            </w:pPr>
          </w:p>
          <w:p w:rsidR="00B54ED8" w:rsidRDefault="00B54ED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Kontakt: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Inspektor Ochrony Danych Osobowych</w:t>
            </w:r>
          </w:p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8" w:history="1">
              <w:r w:rsidRPr="00AB17AE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</w:t>
            </w:r>
          </w:p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B54ED8" w:rsidRDefault="00B54ED8" w:rsidP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9" w:history="1">
              <w:proofErr w:type="spellStart"/>
              <w:r>
                <w:rPr>
                  <w:rStyle w:val="Hipercze"/>
                  <w:sz w:val="23"/>
                  <w:szCs w:val="23"/>
                </w:rPr>
                <w:t>iod_mjo</w:t>
              </w:r>
              <w:proofErr w:type="spellEnd"/>
              <w:r>
                <w:rPr>
                  <w:rStyle w:val="Hipercze"/>
                  <w:sz w:val="23"/>
                  <w:szCs w:val="23"/>
                </w:rPr>
                <w:t xml:space="preserve"> </w:t>
              </w:r>
              <w:r>
                <w:rPr>
                  <w:rStyle w:val="Hipercze"/>
                  <w:sz w:val="23"/>
                  <w:szCs w:val="23"/>
                </w:rPr>
                <w:t>@um.poznan.pl</w:t>
              </w:r>
            </w:hyperlink>
            <w:r>
              <w:rPr>
                <w:sz w:val="23"/>
                <w:szCs w:val="23"/>
              </w:rPr>
              <w:t xml:space="preserve">                        </w:t>
            </w:r>
          </w:p>
        </w:tc>
      </w:tr>
      <w:tr w:rsidR="00B54ED8" w:rsidTr="00B54ED8">
        <w:trPr>
          <w:trHeight w:val="95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Dane osobowe będą przetwarzane w celu realizacji działań informacyjnych i promocyjnych Administratora  w przestrzeni publicznej i w mediach, m.in. poprzez ich umieszczanie na stronie internetowej oraz profilach w mediach </w:t>
            </w:r>
            <w:proofErr w:type="spellStart"/>
            <w:r>
              <w:rPr>
                <w:sz w:val="23"/>
                <w:szCs w:val="23"/>
              </w:rPr>
              <w:t>społecznościowych</w:t>
            </w:r>
            <w:proofErr w:type="spellEnd"/>
            <w:r>
              <w:rPr>
                <w:sz w:val="23"/>
                <w:szCs w:val="23"/>
              </w:rPr>
              <w:t xml:space="preserve"> prowadzonych przez Administratora. </w:t>
            </w:r>
          </w:p>
          <w:p w:rsidR="00B54ED8" w:rsidRDefault="00B54ED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Podstawą prawną przetwarzania danych osobowych będzie wyrażona przez Pana/Panią zgoda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(art. 6 ust.1 lit. a RODO)</w:t>
            </w:r>
          </w:p>
        </w:tc>
      </w:tr>
      <w:tr w:rsidR="00B54ED8" w:rsidTr="00B54ED8">
        <w:trPr>
          <w:trHeight w:val="55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Przez jaki okres będą przechowywane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Dane osobowe będą przechowywane przez Administratora nie dłużej niż przez okres niezbędny do realizacji celu, dla którego zostały zebrane, przy uwzględnieniu jednocześnie okresu obowiązywania wyrażonej zgody.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Ze względu na fakt ich upublicznienia, ich usunięcie z dostępnych publicznie źródeł może być niemożliwe.</w:t>
            </w:r>
          </w:p>
        </w:tc>
      </w:tr>
      <w:tr w:rsidR="00B54ED8" w:rsidTr="00B54ED8">
        <w:trPr>
          <w:trHeight w:val="4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Komu mogą być przekazywane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odbiorcom materiałów promocyjnych i informacyjnych, podmiotom zapewniającym obsługę prawną i księgową oraz podmiotom uprawnionym do tego na mocy odrębnych przepisów prawa.</w:t>
            </w:r>
          </w:p>
        </w:tc>
      </w:tr>
      <w:tr w:rsidR="00B54ED8" w:rsidTr="00B54ED8">
        <w:trPr>
          <w:trHeight w:val="145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Jakie prawa przysługują w związku z ochroną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</w:p>
          <w:p w:rsidR="00B54ED8" w:rsidRDefault="00B54ED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Zgoda na przetwarzanie danych osobowych może zostać cofnięta w dowolnym momencie bez wpływu na zgodność z prawem przetwarzania, którego dokonano na podstawie zgody przed jej cofnięciem. </w:t>
            </w:r>
          </w:p>
          <w:p w:rsidR="00B54ED8" w:rsidRDefault="00B54ED8">
            <w:pPr>
              <w:jc w:val="both"/>
              <w:rPr>
                <w:sz w:val="23"/>
                <w:szCs w:val="23"/>
              </w:rPr>
            </w:pPr>
          </w:p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Osoby, których dane dotyczą mają prawo do: 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dostępu do treści danych osobowych;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usunięcia danych osobowych: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gdy dane osobowe nie są niezbędne do celów, dla których zostały </w:t>
            </w:r>
            <w:bookmarkStart w:id="0" w:name="_GoBack"/>
            <w:bookmarkEnd w:id="0"/>
            <w:r>
              <w:rPr>
                <w:rFonts w:ascii="Times New Roman" w:hAnsi="Times New Roman"/>
                <w:sz w:val="23"/>
                <w:szCs w:val="23"/>
              </w:rPr>
              <w:t>zebrane,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 cofnięciu zgody na przetwarzanie danych osobowych,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przetwarzane są niezgodnie z prawem;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B54ED8" w:rsidRDefault="00B54ED8" w:rsidP="00B54ED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B54ED8" w:rsidRDefault="00B54ED8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Przysługuje Panu/Pani również prawo do  wniesienia skargi do organu nadzorczego tj. Prezesa Urzędu Ochrony Danych Osobowych.</w:t>
            </w:r>
          </w:p>
        </w:tc>
      </w:tr>
      <w:tr w:rsidR="00B54ED8" w:rsidTr="00B54ED8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Czy dane są przekazywane poza EOG?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B54ED8" w:rsidTr="00B54ED8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B54ED8" w:rsidTr="00B54ED8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ED8" w:rsidRDefault="00B54E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Podanie danych osobowych jest dobrowolne. </w:t>
            </w:r>
          </w:p>
        </w:tc>
      </w:tr>
    </w:tbl>
    <w:p w:rsidR="00B54ED8" w:rsidRDefault="00B54ED8" w:rsidP="00B54ED8">
      <w:pPr>
        <w:jc w:val="both"/>
        <w:rPr>
          <w:sz w:val="23"/>
          <w:szCs w:val="23"/>
        </w:rPr>
      </w:pPr>
    </w:p>
    <w:p w:rsidR="00B54ED8" w:rsidRDefault="00B54ED8" w:rsidP="00B54ED8"/>
    <w:p w:rsidR="00B54ED8" w:rsidRDefault="00B54ED8" w:rsidP="00B54ED8"/>
    <w:p w:rsidR="00B54ED8" w:rsidRDefault="00B54ED8" w:rsidP="00B54ED8"/>
    <w:p w:rsidR="00B54ED8" w:rsidRDefault="00B54ED8" w:rsidP="00B54ED8">
      <w:pPr>
        <w:jc w:val="right"/>
      </w:pPr>
      <w:r>
        <w:t>…………………………………………….</w:t>
      </w:r>
    </w:p>
    <w:p w:rsidR="00B54ED8" w:rsidRDefault="00B54ED8" w:rsidP="00B54ED8">
      <w:pPr>
        <w:ind w:left="4248" w:firstLine="708"/>
        <w:rPr>
          <w:i/>
        </w:rPr>
      </w:pPr>
      <w:r>
        <w:rPr>
          <w:i/>
        </w:rPr>
        <w:t xml:space="preserve">                         data i podpis </w:t>
      </w:r>
    </w:p>
    <w:p w:rsidR="002232CC" w:rsidRDefault="002232CC" w:rsidP="00B54ED8">
      <w:pPr>
        <w:spacing w:line="276" w:lineRule="auto"/>
        <w:jc w:val="center"/>
        <w:rPr>
          <w:b/>
          <w:sz w:val="23"/>
          <w:szCs w:val="23"/>
        </w:rPr>
      </w:pPr>
    </w:p>
    <w:sectPr w:rsidR="002232CC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50C" w:rsidRDefault="00CC750C">
      <w:r>
        <w:separator/>
      </w:r>
    </w:p>
  </w:endnote>
  <w:endnote w:type="continuationSeparator" w:id="0">
    <w:p w:rsidR="00CC750C" w:rsidRDefault="00CC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50C" w:rsidRDefault="00CC750C">
      <w:r>
        <w:separator/>
      </w:r>
    </w:p>
  </w:footnote>
  <w:footnote w:type="continuationSeparator" w:id="0">
    <w:p w:rsidR="00CC750C" w:rsidRDefault="00CC7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CC750C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6406AF"/>
    <w:rsid w:val="00654A56"/>
    <w:rsid w:val="006D6A33"/>
    <w:rsid w:val="006E1765"/>
    <w:rsid w:val="006E4548"/>
    <w:rsid w:val="0073361A"/>
    <w:rsid w:val="00765B48"/>
    <w:rsid w:val="007B7ED6"/>
    <w:rsid w:val="007C5228"/>
    <w:rsid w:val="007D2442"/>
    <w:rsid w:val="008010A2"/>
    <w:rsid w:val="00815AA1"/>
    <w:rsid w:val="00836822"/>
    <w:rsid w:val="00857C38"/>
    <w:rsid w:val="00884B13"/>
    <w:rsid w:val="00895E49"/>
    <w:rsid w:val="008A628E"/>
    <w:rsid w:val="00900D86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1489"/>
    <w:rsid w:val="00AF6AEC"/>
    <w:rsid w:val="00AF7BCF"/>
    <w:rsid w:val="00B160CC"/>
    <w:rsid w:val="00B503DB"/>
    <w:rsid w:val="00B54ED8"/>
    <w:rsid w:val="00BF162B"/>
    <w:rsid w:val="00C317FF"/>
    <w:rsid w:val="00C7214B"/>
    <w:rsid w:val="00C75BE2"/>
    <w:rsid w:val="00CB2F2F"/>
    <w:rsid w:val="00CB4146"/>
    <w:rsid w:val="00CC750C"/>
    <w:rsid w:val="00CE64F2"/>
    <w:rsid w:val="00D011D4"/>
    <w:rsid w:val="00D3319D"/>
    <w:rsid w:val="00D7642E"/>
    <w:rsid w:val="00D975AF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  <w:style w:type="character" w:styleId="UyteHipercze">
    <w:name w:val="FollowedHyperlink"/>
    <w:semiHidden/>
    <w:unhideWhenUsed/>
    <w:rsid w:val="00B54E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4_oswiata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383D6-EBC9-426E-8ED6-C77F6D6F9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24</TotalTime>
  <Pages>1</Pages>
  <Words>802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5608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17</cp:revision>
  <cp:lastPrinted>2019-09-16T08:02:00Z</cp:lastPrinted>
  <dcterms:created xsi:type="dcterms:W3CDTF">2019-09-19T05:45:00Z</dcterms:created>
  <dcterms:modified xsi:type="dcterms:W3CDTF">2026-10-28T07:51:00Z</dcterms:modified>
</cp:coreProperties>
</file>