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5D" w:rsidRDefault="00900D86" w:rsidP="00266C5D">
      <w:r>
        <w:tab/>
      </w:r>
      <w:r>
        <w:tab/>
      </w:r>
      <w:r>
        <w:tab/>
      </w:r>
      <w:r>
        <w:tab/>
      </w:r>
      <w:r>
        <w:tab/>
      </w:r>
    </w:p>
    <w:p w:rsidR="00966883" w:rsidRDefault="00966883" w:rsidP="00966883">
      <w:pPr>
        <w:rPr>
          <w:sz w:val="23"/>
          <w:szCs w:val="23"/>
        </w:rPr>
      </w:pPr>
    </w:p>
    <w:p w:rsidR="00966883" w:rsidRDefault="00966883" w:rsidP="00966883">
      <w:pP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ZGODA NA WYKORZYSTANIE DANYCH OSOBOWYCH DZIECKA I JEGO OPIEKUNA PRAWNEGO W CELACH INFORMACYJNYCH I PROMOCYJNYCH</w:t>
      </w:r>
    </w:p>
    <w:p w:rsidR="00966883" w:rsidRDefault="00966883" w:rsidP="00966883">
      <w:pPr>
        <w:spacing w:line="276" w:lineRule="auto"/>
        <w:jc w:val="center"/>
        <w:rPr>
          <w:b/>
          <w:bCs/>
          <w:color w:val="000000"/>
        </w:rPr>
      </w:pPr>
    </w:p>
    <w:p w:rsidR="00966883" w:rsidRDefault="00966883" w:rsidP="00966883">
      <w:pPr>
        <w:spacing w:line="276" w:lineRule="auto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t>, danych osobowych mojego dziecka</w:t>
      </w:r>
    </w:p>
    <w:p w:rsidR="00966883" w:rsidRDefault="00966883" w:rsidP="00966883">
      <w:pPr>
        <w:spacing w:line="276" w:lineRule="auto"/>
        <w:jc w:val="both"/>
      </w:pPr>
      <w:r>
        <w:t xml:space="preserve">………………………………………………………………………. </w:t>
      </w:r>
      <w:r>
        <w:rPr>
          <w:i/>
        </w:rPr>
        <w:t xml:space="preserve">(imię i nazwisko dziecka) </w:t>
      </w:r>
      <w:r>
        <w:t xml:space="preserve">w celu i zakresie niezbędnym do realizacji działań informacyjnych i promocyjnych, w tym umieszczania danych osobowych mojego dziecka: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na stronie internetowej Szkoły;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na profilach internetowych Szkoły (np. Facebook);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w materiałach prasowych, np. w gazetach, w telewizji;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 materiałach informacyjnych i promocyjnych przekazywanych przez Szkołę innym osobom.*</w:t>
      </w:r>
    </w:p>
    <w:p w:rsidR="00966883" w:rsidRDefault="00966883" w:rsidP="00966883">
      <w:pPr>
        <w:spacing w:line="276" w:lineRule="auto"/>
        <w:jc w:val="both"/>
      </w:pPr>
    </w:p>
    <w:p w:rsidR="00966883" w:rsidRDefault="00966883" w:rsidP="00966883">
      <w:pPr>
        <w:spacing w:line="276" w:lineRule="auto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t xml:space="preserve"> z siedzibą w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b/>
        </w:rPr>
        <w:t>,</w:t>
      </w:r>
      <w:r>
        <w:t xml:space="preserve"> moich danych osobowych w celu i zakresie niezbędnym do realizacji działań informacyjnych i promocyjnych, w tym umieszczania moich danych osobowych: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na stronie internetowej Szkoły;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na profilach internetowych Szkoły (np. Facebook);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w materiałach prasowych, np. w gazetach, w telewizji;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 materiałach informacyjnych i promocyjnych przekazywanych przez Szkołę innym osobom. *</w:t>
      </w:r>
    </w:p>
    <w:p w:rsidR="00966883" w:rsidRDefault="00966883" w:rsidP="00966883">
      <w:pPr>
        <w:ind w:right="36"/>
        <w:jc w:val="both"/>
      </w:pPr>
    </w:p>
    <w:p w:rsidR="00966883" w:rsidRDefault="00966883" w:rsidP="00966883">
      <w:pPr>
        <w:ind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Poznań.</w:t>
      </w:r>
      <w:r>
        <w:t>, danych osobowych mojego dziecka</w:t>
      </w:r>
    </w:p>
    <w:p w:rsidR="00966883" w:rsidRDefault="00966883" w:rsidP="00966883">
      <w:pPr>
        <w:ind w:right="36"/>
        <w:jc w:val="both"/>
      </w:pPr>
      <w:r>
        <w:t xml:space="preserve">………………………………………………………………………. </w:t>
      </w:r>
      <w:r>
        <w:rPr>
          <w:i/>
        </w:rPr>
        <w:t xml:space="preserve">(imię i nazwisko dziecka) </w:t>
      </w:r>
      <w:r>
        <w:t xml:space="preserve"> </w:t>
      </w:r>
      <w:r>
        <w:rPr>
          <w:b/>
        </w:rPr>
        <w:t>w postaci wizerunku</w:t>
      </w:r>
      <w:r>
        <w:t>, uwidocznionego w szczególności na zdjęciach i w materiałach filmowych, zarejestrowanego podczas zajęć i uroczystości szkolnych oraz uczestnictwa w programach, projektach, zawodach, konkursach organizowanych przez Szkołę, w celu i zakresie niezbędnym do realizacji działań informacyjnych i promocyjnych w przestrzeni publicznej i w mediach,  poprzez publikację wizerunku mojego dziecka:</w:t>
      </w:r>
    </w:p>
    <w:p w:rsidR="00966883" w:rsidRDefault="00966883" w:rsidP="00966883">
      <w:pPr>
        <w:ind w:right="36"/>
        <w:jc w:val="both"/>
      </w:pP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na stronie internetowej Szkoły;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na profilach internetowych Szkoły (np. Facebook); 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 w materiałach prasowych, np. w gazetach, w telewizji;</w:t>
      </w:r>
    </w:p>
    <w:p w:rsidR="00966883" w:rsidRDefault="00966883" w:rsidP="00966883">
      <w:pPr>
        <w:ind w:left="720" w:right="36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 materiałach informacyjnych i promocyjnych przekazywanych przez Szkołę innym osobom. *</w:t>
      </w:r>
    </w:p>
    <w:p w:rsidR="00966883" w:rsidRDefault="00966883" w:rsidP="00966883">
      <w:pPr>
        <w:ind w:left="720" w:right="36"/>
        <w:jc w:val="both"/>
      </w:pPr>
    </w:p>
    <w:p w:rsidR="00966883" w:rsidRDefault="00966883" w:rsidP="00966883">
      <w:pPr>
        <w:ind w:left="720" w:right="36"/>
        <w:jc w:val="both"/>
      </w:pPr>
    </w:p>
    <w:p w:rsidR="00966883" w:rsidRDefault="00966883" w:rsidP="00966883">
      <w:pPr>
        <w:ind w:left="720" w:right="36"/>
        <w:jc w:val="both"/>
      </w:pPr>
    </w:p>
    <w:p w:rsidR="00966883" w:rsidRDefault="00966883" w:rsidP="00966883">
      <w:pPr>
        <w:spacing w:line="276" w:lineRule="auto"/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t xml:space="preserve">, moich danych osobowych </w:t>
      </w:r>
      <w:r>
        <w:rPr>
          <w:b/>
        </w:rPr>
        <w:t>w postaci wizerunku</w:t>
      </w:r>
      <w:r>
        <w:t>, uwidocznionego w szczególności na zdjęciach i w materiałach filmowych, zarejestrowanego podczas zajęć i uroczystości szkolnych oraz uczestnictwa w programach, projektach, zawodach, organizowanych przez  Szkołę w celu i zakresie niezbędnym do realizacji działań informacyjnych i promocyjnych w przestrzeni publicznej i w mediach, poprzez publikację mojego wizerunku:</w:t>
      </w:r>
    </w:p>
    <w:p w:rsidR="00966883" w:rsidRDefault="00966883" w:rsidP="00966883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stronie internetowej Szkoły; </w:t>
      </w:r>
    </w:p>
    <w:p w:rsidR="00966883" w:rsidRDefault="00966883" w:rsidP="00966883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profilach internetowych Szkoły (np. Facebook); </w:t>
      </w:r>
    </w:p>
    <w:p w:rsidR="00966883" w:rsidRDefault="00966883" w:rsidP="00966883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w materiałach prasowych, np. w gazetach, w telewizji;</w:t>
      </w:r>
    </w:p>
    <w:p w:rsidR="00966883" w:rsidRDefault="00966883" w:rsidP="00966883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 materiałach informacyjnych i promocyjnych przekazywanych przez Szkołę innym osobom. *</w:t>
      </w:r>
    </w:p>
    <w:p w:rsidR="00966883" w:rsidRDefault="00966883" w:rsidP="00966883">
      <w:pPr>
        <w:jc w:val="right"/>
        <w:rPr>
          <w:sz w:val="23"/>
          <w:szCs w:val="23"/>
        </w:rPr>
      </w:pPr>
    </w:p>
    <w:p w:rsidR="00966883" w:rsidRDefault="00966883" w:rsidP="00966883">
      <w:pPr>
        <w:jc w:val="right"/>
        <w:rPr>
          <w:sz w:val="23"/>
          <w:szCs w:val="23"/>
        </w:rPr>
      </w:pPr>
      <w:r>
        <w:rPr>
          <w:sz w:val="23"/>
          <w:szCs w:val="23"/>
        </w:rPr>
        <w:t>………….………………….…………………………………..</w:t>
      </w:r>
    </w:p>
    <w:p w:rsidR="00966883" w:rsidRDefault="00966883" w:rsidP="00966883">
      <w:pPr>
        <w:jc w:val="right"/>
        <w:rPr>
          <w:i/>
          <w:sz w:val="23"/>
          <w:szCs w:val="23"/>
        </w:rPr>
      </w:pPr>
      <w:r>
        <w:rPr>
          <w:i/>
          <w:sz w:val="23"/>
          <w:szCs w:val="23"/>
        </w:rPr>
        <w:t>data i czytelny podpis opiekuna prawnego dziecka</w:t>
      </w:r>
    </w:p>
    <w:p w:rsidR="00966883" w:rsidRDefault="00966883" w:rsidP="00966883">
      <w:pPr>
        <w:jc w:val="right"/>
        <w:rPr>
          <w:i/>
          <w:sz w:val="23"/>
          <w:szCs w:val="23"/>
        </w:rPr>
      </w:pPr>
    </w:p>
    <w:p w:rsidR="00966883" w:rsidRDefault="00966883" w:rsidP="00966883">
      <w:pPr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>* zaznacz wybrane</w:t>
      </w:r>
    </w:p>
    <w:p w:rsidR="00966883" w:rsidRDefault="00966883" w:rsidP="00966883">
      <w:pPr>
        <w:spacing w:line="276" w:lineRule="auto"/>
        <w:jc w:val="both"/>
      </w:pPr>
    </w:p>
    <w:p w:rsidR="00966883" w:rsidRDefault="00966883" w:rsidP="00966883">
      <w:pPr>
        <w:jc w:val="center"/>
        <w:rPr>
          <w:b/>
          <w:sz w:val="23"/>
          <w:szCs w:val="23"/>
        </w:rPr>
      </w:pPr>
    </w:p>
    <w:p w:rsidR="00966883" w:rsidRDefault="00966883" w:rsidP="00966883">
      <w:pPr>
        <w:rPr>
          <w:b/>
          <w:sz w:val="23"/>
          <w:szCs w:val="23"/>
        </w:rPr>
      </w:pPr>
    </w:p>
    <w:p w:rsidR="00966883" w:rsidRDefault="00966883" w:rsidP="00966883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INFORMACJA O PRZETWARZANIU DANYCH OSOBOWYCH</w:t>
      </w:r>
    </w:p>
    <w:p w:rsidR="00966883" w:rsidRDefault="00966883" w:rsidP="00966883">
      <w:pPr>
        <w:jc w:val="center"/>
        <w:rPr>
          <w:b/>
          <w:sz w:val="23"/>
          <w:szCs w:val="23"/>
        </w:rPr>
      </w:pPr>
    </w:p>
    <w:p w:rsidR="00966883" w:rsidRDefault="00966883" w:rsidP="00966883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rPr>
          <w:rStyle w:val="Pogrubienie"/>
          <w:rFonts w:eastAsia="Calibri"/>
          <w:sz w:val="23"/>
          <w:szCs w:val="23"/>
        </w:rPr>
        <w:t>RODO</w:t>
      </w:r>
      <w:r>
        <w:rPr>
          <w:b/>
          <w:sz w:val="23"/>
          <w:szCs w:val="23"/>
        </w:rPr>
        <w:t>) informujemy:</w:t>
      </w:r>
    </w:p>
    <w:p w:rsidR="00966883" w:rsidRDefault="00966883" w:rsidP="00966883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966883" w:rsidTr="00966883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Administratorem Państwa danych osobowych oraz danych osobowych Państwa dzieci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sz w:val="23"/>
                <w:szCs w:val="23"/>
              </w:rPr>
              <w:t xml:space="preserve">w tym w zakresie wizerunku (zwanych łącznie „danymi osobowymi”) jest </w:t>
            </w:r>
            <w:r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>
              <w:rPr>
                <w:sz w:val="23"/>
                <w:szCs w:val="23"/>
              </w:rPr>
              <w:t xml:space="preserve"> z siedzibą </w:t>
            </w:r>
            <w:r>
              <w:rPr>
                <w:b/>
                <w:i/>
                <w:sz w:val="23"/>
                <w:szCs w:val="23"/>
              </w:rPr>
              <w:t>przy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ul.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Kazimierza Wielkiego 17, 61-863 Poznań.</w:t>
            </w:r>
          </w:p>
        </w:tc>
      </w:tr>
      <w:tr w:rsidR="00966883" w:rsidTr="00966883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We wszystkich sprawach związanych z ochroną i przetwarzaniem danych osobowych mogą się Państwo kontaktować z Inspektorem Ochrony Danych. </w:t>
            </w:r>
          </w:p>
          <w:p w:rsidR="00966883" w:rsidRDefault="00966883">
            <w:pPr>
              <w:jc w:val="both"/>
              <w:rPr>
                <w:sz w:val="23"/>
                <w:szCs w:val="23"/>
              </w:rPr>
            </w:pPr>
          </w:p>
          <w:p w:rsidR="00966883" w:rsidRDefault="0096688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Kontakt: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Inspektor Ochrony Danych Osobowych</w:t>
            </w:r>
          </w:p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8" w:history="1">
              <w:r w:rsidRPr="00F02AF8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</w:t>
            </w:r>
          </w:p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Zastępca Inspektora Ochrony Danych Osobowych </w:t>
            </w:r>
          </w:p>
          <w:p w:rsidR="00966883" w:rsidRDefault="00966883" w:rsidP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9" w:history="1">
              <w:r w:rsidRPr="00F02AF8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                    </w:t>
            </w:r>
            <w:bookmarkStart w:id="0" w:name="_GoBack"/>
            <w:bookmarkEnd w:id="0"/>
            <w:r>
              <w:rPr>
                <w:sz w:val="23"/>
                <w:szCs w:val="23"/>
              </w:rPr>
              <w:t xml:space="preserve">   </w:t>
            </w:r>
          </w:p>
        </w:tc>
      </w:tr>
      <w:tr w:rsidR="00966883" w:rsidTr="00966883">
        <w:trPr>
          <w:trHeight w:val="95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Dane osobowe będą przetwarzane w celu realizacji działań informacyjnych i promocyjnych Administratora  w przestrzeni publicznej i w mediach, m.in. poprzez ich umieszczanie na stronie internetowej oraz profilach w mediach </w:t>
            </w:r>
            <w:proofErr w:type="spellStart"/>
            <w:r>
              <w:rPr>
                <w:sz w:val="23"/>
                <w:szCs w:val="23"/>
              </w:rPr>
              <w:t>społecznościowych</w:t>
            </w:r>
            <w:proofErr w:type="spellEnd"/>
            <w:r>
              <w:rPr>
                <w:sz w:val="23"/>
                <w:szCs w:val="23"/>
              </w:rPr>
              <w:t xml:space="preserve"> prowadzonych przez Administratora. </w:t>
            </w:r>
          </w:p>
          <w:p w:rsidR="00966883" w:rsidRDefault="0096688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Podstawą prawną przetwarzania danych osobowych będzie wyrażona przez Państwa zgoda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(art. 6 ust.1 lit. a RODO)</w:t>
            </w:r>
          </w:p>
        </w:tc>
      </w:tr>
      <w:tr w:rsidR="00966883" w:rsidTr="00966883">
        <w:trPr>
          <w:trHeight w:val="55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Przez jaki okres będą przechowywane </w:t>
            </w:r>
            <w:r>
              <w:rPr>
                <w:b/>
                <w:sz w:val="23"/>
                <w:szCs w:val="23"/>
              </w:rPr>
              <w:lastRenderedPageBreak/>
              <w:t>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Dane osobowe będą przechowywane przez Administratora nie dłużej niż przez okres niezbędny do realizacji celu, dla którego zostały zebrane, przy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uwzględnieniu jednocześnie okresu obowiązywania wyrażonej zgody.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Ze względu na fakt ich upublicznienia, ich usunięcie z dostępnych publicznie źródeł może być niemożliwe.</w:t>
            </w:r>
          </w:p>
        </w:tc>
      </w:tr>
      <w:tr w:rsidR="00966883" w:rsidTr="00966883">
        <w:trPr>
          <w:trHeight w:val="4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Komu mogą być przekazywane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 odbiorcom materiałów promocyjnych i informacyjnych, podmiotom zapewniającym obsługę prawną i księgową oraz podmiotom uprawnionym do tego na mocy odrębnych przepisów prawa.</w:t>
            </w:r>
          </w:p>
        </w:tc>
      </w:tr>
      <w:tr w:rsidR="00966883" w:rsidTr="00966883">
        <w:trPr>
          <w:trHeight w:val="145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Jakie prawa przysługują w związku z ochroną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83" w:rsidRDefault="00966883">
            <w:pPr>
              <w:jc w:val="both"/>
              <w:rPr>
                <w:sz w:val="23"/>
                <w:szCs w:val="23"/>
              </w:rPr>
            </w:pPr>
          </w:p>
          <w:p w:rsidR="00966883" w:rsidRDefault="0096688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Zgoda na przetwarzanie danych osobowych może zostać cofnięta w dowolnym momencie bez wpływu na zgodność z prawem przetwarzania, którego dokonano na podstawie zgody przed jej cofnięciem. </w:t>
            </w:r>
          </w:p>
          <w:p w:rsidR="00966883" w:rsidRDefault="00966883">
            <w:pPr>
              <w:jc w:val="both"/>
              <w:rPr>
                <w:sz w:val="23"/>
                <w:szCs w:val="23"/>
              </w:rPr>
            </w:pPr>
          </w:p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Osoby, których dane dotyczą mają prawo do: 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dostępu do treści danych osobowych;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usunięcia danych osobowych: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nie są niezbędne do celów, dla których zostały zebrane,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 cofnięciu zgody na przetwarzanie danych osobowych,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przetwarzane są niezgodnie z prawem;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966883" w:rsidRDefault="00966883" w:rsidP="00966883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966883" w:rsidRDefault="00966883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Przysługuje Państwu również prawo do  wniesienia skargi do organu nadzorczego tj. Prezesa Urzędu Ochrony Danych Osobowych.</w:t>
            </w:r>
          </w:p>
        </w:tc>
      </w:tr>
      <w:tr w:rsidR="00966883" w:rsidTr="00966883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są przekazywane poza EOG?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966883" w:rsidTr="00966883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nie są wykorzystywane do zautomatyzowanego podejmowania decyzji, w tym do profilowania.</w:t>
            </w:r>
          </w:p>
        </w:tc>
      </w:tr>
      <w:tr w:rsidR="00966883" w:rsidTr="00966883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883" w:rsidRDefault="0096688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Podanie przez Państwa danych osobowych jest dobrowolne.</w:t>
            </w:r>
          </w:p>
        </w:tc>
      </w:tr>
    </w:tbl>
    <w:p w:rsidR="00966883" w:rsidRDefault="00966883" w:rsidP="00966883">
      <w:pPr>
        <w:jc w:val="both"/>
        <w:rPr>
          <w:sz w:val="23"/>
          <w:szCs w:val="23"/>
        </w:rPr>
      </w:pPr>
    </w:p>
    <w:p w:rsidR="00966883" w:rsidRDefault="00966883" w:rsidP="00966883"/>
    <w:p w:rsidR="00966883" w:rsidRDefault="00966883" w:rsidP="00966883">
      <w:pPr>
        <w:jc w:val="right"/>
      </w:pPr>
      <w:r>
        <w:t>………………………………………….</w:t>
      </w:r>
    </w:p>
    <w:p w:rsidR="002232CC" w:rsidRDefault="00966883" w:rsidP="00966883">
      <w:pPr>
        <w:ind w:left="4248" w:firstLine="708"/>
        <w:rPr>
          <w:b/>
          <w:sz w:val="23"/>
          <w:szCs w:val="23"/>
        </w:rPr>
      </w:pPr>
      <w:r>
        <w:rPr>
          <w:i/>
        </w:rPr>
        <w:t>data i podpis opiekuna prawnego dziecka</w:t>
      </w:r>
    </w:p>
    <w:sectPr w:rsidR="002232CC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5AF" w:rsidRDefault="00D975AF">
      <w:r>
        <w:separator/>
      </w:r>
    </w:p>
  </w:endnote>
  <w:endnote w:type="continuationSeparator" w:id="0">
    <w:p w:rsidR="00D975AF" w:rsidRDefault="00D97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5AF" w:rsidRDefault="00D975AF">
      <w:r>
        <w:separator/>
      </w:r>
    </w:p>
  </w:footnote>
  <w:footnote w:type="continuationSeparator" w:id="0">
    <w:p w:rsidR="00D975AF" w:rsidRDefault="00D975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D975AF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E1EDD"/>
    <w:rsid w:val="00524335"/>
    <w:rsid w:val="00560D8C"/>
    <w:rsid w:val="006406AF"/>
    <w:rsid w:val="00654A56"/>
    <w:rsid w:val="006D6A33"/>
    <w:rsid w:val="006E1765"/>
    <w:rsid w:val="006E4548"/>
    <w:rsid w:val="0073361A"/>
    <w:rsid w:val="00765B48"/>
    <w:rsid w:val="007B7ED6"/>
    <w:rsid w:val="007D2442"/>
    <w:rsid w:val="008010A2"/>
    <w:rsid w:val="00815AA1"/>
    <w:rsid w:val="00836822"/>
    <w:rsid w:val="00857C38"/>
    <w:rsid w:val="00884B13"/>
    <w:rsid w:val="00895E49"/>
    <w:rsid w:val="008A628E"/>
    <w:rsid w:val="00900D86"/>
    <w:rsid w:val="00966883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6AEC"/>
    <w:rsid w:val="00AF7BCF"/>
    <w:rsid w:val="00B160CC"/>
    <w:rsid w:val="00B503DB"/>
    <w:rsid w:val="00BF162B"/>
    <w:rsid w:val="00C317FF"/>
    <w:rsid w:val="00C7214B"/>
    <w:rsid w:val="00C75BE2"/>
    <w:rsid w:val="00CB2F2F"/>
    <w:rsid w:val="00CB4146"/>
    <w:rsid w:val="00CE64F2"/>
    <w:rsid w:val="00D011D4"/>
    <w:rsid w:val="00D3319D"/>
    <w:rsid w:val="00D7642E"/>
    <w:rsid w:val="00D975AF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jo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3E95F-091E-4949-986B-E473DA519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19</TotalTime>
  <Pages>1</Pages>
  <Words>1017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7107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13</cp:revision>
  <cp:lastPrinted>2019-09-16T08:02:00Z</cp:lastPrinted>
  <dcterms:created xsi:type="dcterms:W3CDTF">2019-09-19T05:45:00Z</dcterms:created>
  <dcterms:modified xsi:type="dcterms:W3CDTF">2026-10-28T07:43:00Z</dcterms:modified>
</cp:coreProperties>
</file>