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C5D" w:rsidRDefault="00900D86" w:rsidP="00266C5D">
      <w:r>
        <w:tab/>
      </w:r>
      <w:r>
        <w:tab/>
      </w:r>
      <w:r>
        <w:tab/>
      </w:r>
      <w:r>
        <w:tab/>
      </w:r>
      <w:r>
        <w:tab/>
      </w:r>
    </w:p>
    <w:p w:rsidR="00765B48" w:rsidRDefault="00765B48" w:rsidP="00266C5D"/>
    <w:p w:rsidR="00765B48" w:rsidRPr="00AD7806" w:rsidRDefault="00765B48" w:rsidP="00765B48">
      <w:pPr>
        <w:jc w:val="center"/>
        <w:rPr>
          <w:b/>
          <w:sz w:val="23"/>
          <w:szCs w:val="23"/>
        </w:rPr>
      </w:pPr>
      <w:r w:rsidRPr="00AD7806">
        <w:rPr>
          <w:b/>
          <w:sz w:val="23"/>
          <w:szCs w:val="23"/>
        </w:rPr>
        <w:t>INFORMACJA O PRZETWARZANIU DANYCH OSOBOWYCH</w:t>
      </w:r>
    </w:p>
    <w:p w:rsidR="00765B48" w:rsidRPr="00AD7806" w:rsidRDefault="00765B48" w:rsidP="00765B48">
      <w:pPr>
        <w:jc w:val="center"/>
        <w:rPr>
          <w:b/>
          <w:sz w:val="23"/>
          <w:szCs w:val="23"/>
        </w:rPr>
      </w:pPr>
    </w:p>
    <w:p w:rsidR="00765B48" w:rsidRPr="00AD7806" w:rsidRDefault="00765B48" w:rsidP="00765B48">
      <w:pPr>
        <w:jc w:val="both"/>
        <w:rPr>
          <w:b/>
          <w:sz w:val="23"/>
          <w:szCs w:val="23"/>
        </w:rPr>
      </w:pPr>
      <w:r w:rsidRPr="00AD7806">
        <w:rPr>
          <w:b/>
          <w:sz w:val="23"/>
          <w:szCs w:val="23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</w:t>
      </w:r>
      <w:r w:rsidRPr="00AD7806">
        <w:rPr>
          <w:rStyle w:val="Pogrubienie"/>
          <w:sz w:val="23"/>
          <w:szCs w:val="23"/>
        </w:rPr>
        <w:t>RODO</w:t>
      </w:r>
      <w:r w:rsidRPr="00AD7806">
        <w:rPr>
          <w:b/>
          <w:sz w:val="23"/>
          <w:szCs w:val="23"/>
        </w:rPr>
        <w:t>) informujemy, iż:</w:t>
      </w:r>
    </w:p>
    <w:p w:rsidR="00765B48" w:rsidRPr="00AD7806" w:rsidRDefault="00765B48" w:rsidP="00266C5D">
      <w:pPr>
        <w:rPr>
          <w:sz w:val="23"/>
          <w:szCs w:val="23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4"/>
        <w:gridCol w:w="7510"/>
      </w:tblGrid>
      <w:tr w:rsidR="00765B48" w:rsidRPr="00AD7806" w:rsidTr="00351BEC">
        <w:trPr>
          <w:trHeight w:val="916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Kto jest administratorem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AE2DD7" w:rsidRDefault="00AE2DD7" w:rsidP="00765B48">
            <w:pPr>
              <w:jc w:val="both"/>
              <w:rPr>
                <w:sz w:val="23"/>
                <w:szCs w:val="23"/>
              </w:rPr>
            </w:pPr>
          </w:p>
          <w:p w:rsidR="00765B48" w:rsidRDefault="00765B48" w:rsidP="00765B48">
            <w:pPr>
              <w:jc w:val="both"/>
              <w:rPr>
                <w:b/>
                <w:i/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Administratorem Państwa danych osobowych oraz danych osobowych Państwa dzieci jest </w:t>
            </w:r>
            <w:r w:rsidRPr="00AD7806">
              <w:rPr>
                <w:b/>
                <w:i/>
                <w:sz w:val="23"/>
                <w:szCs w:val="23"/>
              </w:rPr>
              <w:t>Zespół Szkół Odzieżowych im. Władysława Reymonta w Poznaniu</w:t>
            </w:r>
            <w:r w:rsidRPr="00AD7806">
              <w:rPr>
                <w:sz w:val="23"/>
                <w:szCs w:val="23"/>
              </w:rPr>
              <w:t xml:space="preserve"> z siedzibą </w:t>
            </w:r>
            <w:r w:rsidRPr="00AD7806">
              <w:rPr>
                <w:b/>
                <w:i/>
                <w:sz w:val="23"/>
                <w:szCs w:val="23"/>
              </w:rPr>
              <w:t>przy</w:t>
            </w:r>
            <w:r w:rsidRPr="00AD7806">
              <w:rPr>
                <w:sz w:val="23"/>
                <w:szCs w:val="23"/>
              </w:rPr>
              <w:t xml:space="preserve"> </w:t>
            </w:r>
            <w:r w:rsidRPr="00AD7806">
              <w:rPr>
                <w:b/>
                <w:i/>
                <w:sz w:val="23"/>
                <w:szCs w:val="23"/>
              </w:rPr>
              <w:t>ul.</w:t>
            </w:r>
            <w:r w:rsidRPr="00AD7806">
              <w:rPr>
                <w:sz w:val="23"/>
                <w:szCs w:val="23"/>
              </w:rPr>
              <w:t xml:space="preserve"> </w:t>
            </w:r>
            <w:r w:rsidRPr="00AD7806">
              <w:rPr>
                <w:b/>
                <w:i/>
                <w:sz w:val="23"/>
                <w:szCs w:val="23"/>
              </w:rPr>
              <w:t>Kazimierza Wielkiego 17, 61-863 Poznań.</w:t>
            </w:r>
          </w:p>
          <w:p w:rsidR="00AE2DD7" w:rsidRPr="00AD7806" w:rsidRDefault="00AE2DD7" w:rsidP="00765B48">
            <w:pPr>
              <w:jc w:val="both"/>
              <w:rPr>
                <w:b/>
                <w:i/>
                <w:sz w:val="23"/>
                <w:szCs w:val="23"/>
              </w:rPr>
            </w:pPr>
          </w:p>
        </w:tc>
      </w:tr>
      <w:tr w:rsidR="00765B48" w:rsidRPr="00AD7806" w:rsidTr="00351BEC">
        <w:trPr>
          <w:trHeight w:val="1328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Z kim można się kontaktować w sprawie przetwarzania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AE2DD7" w:rsidRDefault="00AE2DD7" w:rsidP="00351BEC">
            <w:pPr>
              <w:jc w:val="both"/>
              <w:rPr>
                <w:sz w:val="23"/>
                <w:szCs w:val="23"/>
              </w:rPr>
            </w:pPr>
          </w:p>
          <w:p w:rsidR="00AE2DD7" w:rsidRDefault="00AE2DD7" w:rsidP="00351BEC">
            <w:pPr>
              <w:jc w:val="both"/>
              <w:rPr>
                <w:sz w:val="23"/>
                <w:szCs w:val="23"/>
              </w:rPr>
            </w:pPr>
          </w:p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We wszystkich sprawach związanych z ochroną i przetwarzaniem danych osobowych mogą się Państwo kontaktować z Inspektorem Ochrony Danych. </w:t>
            </w:r>
          </w:p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</w:p>
          <w:p w:rsidR="00AD7806" w:rsidRPr="00AD7806" w:rsidRDefault="00765B48" w:rsidP="00AD7806">
            <w:pPr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Kontakt:</w:t>
            </w:r>
            <w:r w:rsidR="00AD7806" w:rsidRPr="00AD7806">
              <w:rPr>
                <w:b/>
                <w:sz w:val="23"/>
                <w:szCs w:val="23"/>
              </w:rPr>
              <w:t xml:space="preserve"> </w:t>
            </w:r>
            <w:r w:rsidR="00AD7806" w:rsidRPr="00AD7806">
              <w:rPr>
                <w:sz w:val="23"/>
                <w:szCs w:val="23"/>
              </w:rPr>
              <w:t>Inspektor Ochrony Danych Osobowych</w:t>
            </w:r>
          </w:p>
          <w:p w:rsidR="00AD7806" w:rsidRPr="00AD7806" w:rsidRDefault="00AD7806" w:rsidP="00AD7806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</w:t>
            </w:r>
            <w:hyperlink r:id="rId8" w:history="1">
              <w:r w:rsidR="00AE2DD7" w:rsidRPr="00F75A66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 w:rsidRPr="00AD7806">
              <w:rPr>
                <w:sz w:val="23"/>
                <w:szCs w:val="23"/>
              </w:rPr>
              <w:t xml:space="preserve"> </w:t>
            </w:r>
          </w:p>
          <w:p w:rsidR="00AD7806" w:rsidRPr="00AD7806" w:rsidRDefault="00AD7806" w:rsidP="00AD7806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Zastępca Inspektora Ochrony Danych Osobowych </w:t>
            </w:r>
          </w:p>
          <w:p w:rsidR="00AE2DD7" w:rsidRDefault="00AD7806" w:rsidP="00AE2DD7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 </w:t>
            </w:r>
            <w:hyperlink r:id="rId9" w:history="1">
              <w:r w:rsidR="00AE2DD7" w:rsidRPr="00F75A66">
                <w:rPr>
                  <w:rStyle w:val="Hipercze"/>
                  <w:sz w:val="23"/>
                  <w:szCs w:val="23"/>
                </w:rPr>
                <w:t>iod_mjo@um.poznan.pl</w:t>
              </w:r>
            </w:hyperlink>
            <w:r w:rsidRPr="00AD7806">
              <w:rPr>
                <w:sz w:val="23"/>
                <w:szCs w:val="23"/>
              </w:rPr>
              <w:t xml:space="preserve">          </w:t>
            </w:r>
          </w:p>
          <w:p w:rsidR="00765B48" w:rsidRPr="00AD7806" w:rsidRDefault="00AD7806" w:rsidP="00AE2DD7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              </w:t>
            </w:r>
          </w:p>
        </w:tc>
      </w:tr>
      <w:tr w:rsidR="00765B48" w:rsidRPr="00AD7806" w:rsidTr="00AD7806">
        <w:trPr>
          <w:trHeight w:val="958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W jakim celu i na jakiej podstawie będą przetwarzane dane osobowe?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AE2DD7" w:rsidRDefault="00AE2DD7" w:rsidP="00351BEC">
            <w:pPr>
              <w:jc w:val="both"/>
              <w:rPr>
                <w:sz w:val="23"/>
                <w:szCs w:val="23"/>
              </w:rPr>
            </w:pPr>
          </w:p>
          <w:p w:rsidR="00765B48" w:rsidRPr="00AD7806" w:rsidRDefault="00765B48" w:rsidP="00351BEC">
            <w:pPr>
              <w:jc w:val="both"/>
              <w:rPr>
                <w:b/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Dane osobowe będą przetwarzane na podstawie obowiązku prawnego ciążącego na Administratorze </w:t>
            </w:r>
            <w:r w:rsidRPr="00AD7806">
              <w:rPr>
                <w:b/>
                <w:sz w:val="23"/>
                <w:szCs w:val="23"/>
              </w:rPr>
              <w:t xml:space="preserve">(art. 6 ust.1 lit. c oraz art. 9 ust. 2 lit. g RODO), </w:t>
            </w:r>
            <w:r w:rsidRPr="00AD7806">
              <w:rPr>
                <w:sz w:val="23"/>
                <w:szCs w:val="23"/>
              </w:rPr>
              <w:t>w związku z przepisami m.in. Prawa oświatowego, ustawy o systemie oświaty i aktów wykonawczych do tych ustaw, a także statutu jednostki, w szczególności, w celu</w:t>
            </w:r>
            <w:r w:rsidRPr="00AD7806">
              <w:rPr>
                <w:b/>
                <w:sz w:val="23"/>
                <w:szCs w:val="23"/>
              </w:rPr>
              <w:t>:</w:t>
            </w:r>
          </w:p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realizacji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obowiązku nauki, w tym w stosunku do uczniów niepełnosprawnych oraz obowiązku praktycznej nauki zawodu,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prowadzenia dziennika zajęć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, w tym w formie elektronicznej,  księgi uczniów i księgi arkusza ocen oraz innej dokumentacji szkolnej wymaganej przepisami prawa,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udzielania pomocy pedagogicznej, psychologicznej,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wydawanie i prowadzenie ewidencji wydanych świadectw, dyplomów, zaświadczeń, indeksów, legitymacji, e-legitymacji i </w:t>
            </w:r>
            <w:proofErr w:type="spellStart"/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mLegitymacji</w:t>
            </w:r>
            <w:proofErr w:type="spellEnd"/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szkolnych, 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organizacji wycieczek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szkolnych,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zapewnienia bezpieczeństwa i higieny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 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 xml:space="preserve">oraz wyjaśniania ewentualnych wypadków osób pozostających pod opieką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jednostki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>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zapewnienia współpracy z innymi szkołami, placówkami, uczelniami,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prowadzenia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świetlicy,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prowadzenia biblioteki,</w:t>
            </w:r>
          </w:p>
          <w:p w:rsidR="00765B48" w:rsidRDefault="00765B48" w:rsidP="00351BE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organizacji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konkursów oraz 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 xml:space="preserve">dodatkowych wydarzeń dla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uczniów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>.</w:t>
            </w:r>
          </w:p>
          <w:p w:rsidR="00AE2DD7" w:rsidRPr="00AD7806" w:rsidRDefault="00AE2DD7" w:rsidP="00351BEC">
            <w:pPr>
              <w:pStyle w:val="Akapitzlist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</w:tc>
      </w:tr>
      <w:tr w:rsidR="00765B48" w:rsidRPr="00AD7806" w:rsidTr="00351BEC">
        <w:trPr>
          <w:trHeight w:val="553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lastRenderedPageBreak/>
              <w:t>Przez jaki okres będą przechowywane dane osobowe?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351BEC">
            <w:pPr>
              <w:pStyle w:val="Akapitzlist"/>
              <w:spacing w:before="180" w:after="90" w:line="276" w:lineRule="auto"/>
              <w:ind w:left="0"/>
              <w:contextualSpacing w:val="0"/>
              <w:jc w:val="both"/>
              <w:rPr>
                <w:rFonts w:ascii="Times New Roman" w:hAnsi="Times New Roman"/>
                <w:sz w:val="23"/>
                <w:szCs w:val="23"/>
                <w:lang w:val="pl-PL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Dane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osobowe 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>po zrealizowaniu celu, dla którego zostały zebrane, będą przetwarzane do celów archiwalnych i przechowywane przez okres niezbędny do zrealizowania przepisów dotyczących archiwizowania danych obowiązujących u Administratora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.</w:t>
            </w:r>
          </w:p>
        </w:tc>
      </w:tr>
      <w:tr w:rsidR="00765B48" w:rsidRPr="00AD7806" w:rsidTr="00351BEC">
        <w:trPr>
          <w:trHeight w:val="416"/>
        </w:trPr>
        <w:tc>
          <w:tcPr>
            <w:tcW w:w="1954" w:type="dxa"/>
            <w:shd w:val="clear" w:color="auto" w:fill="auto"/>
            <w:vAlign w:val="center"/>
          </w:tcPr>
          <w:p w:rsidR="00765B48" w:rsidRDefault="00765B48" w:rsidP="00351BEC">
            <w:pPr>
              <w:jc w:val="center"/>
              <w:rPr>
                <w:b/>
                <w:sz w:val="23"/>
                <w:szCs w:val="23"/>
              </w:rPr>
            </w:pPr>
          </w:p>
          <w:p w:rsidR="00AE2DD7" w:rsidRDefault="00AE2DD7" w:rsidP="00351BEC">
            <w:pPr>
              <w:jc w:val="center"/>
              <w:rPr>
                <w:b/>
                <w:sz w:val="23"/>
                <w:szCs w:val="23"/>
              </w:rPr>
            </w:pPr>
          </w:p>
          <w:p w:rsidR="00AE2DD7" w:rsidRDefault="00AE2DD7" w:rsidP="00351BEC">
            <w:pPr>
              <w:jc w:val="center"/>
              <w:rPr>
                <w:b/>
                <w:sz w:val="23"/>
                <w:szCs w:val="23"/>
              </w:rPr>
            </w:pPr>
          </w:p>
          <w:p w:rsidR="00AE2DD7" w:rsidRPr="00AD7806" w:rsidRDefault="00AE2DD7" w:rsidP="00351BEC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73361A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Dane osobowe mogą zostać przekazane podmiotom,</w:t>
            </w:r>
            <w:r w:rsidRPr="00AD7806">
              <w:rPr>
                <w:sz w:val="23"/>
                <w:szCs w:val="23"/>
              </w:rPr>
              <w:br/>
              <w:t>z którymi współpracuje Administrator tj. dostawcom systemów informatycznych, podmiotom zapewniającym asystę i wsparcie techniczne dla systemów informatycznych, firmom świadczącym usługi archiwizacji i niszczenia dokumentów, firmom ubezpieczeniowym, firmom transportowym i świadczącym usługi noclegowe, podmiotom zapewniającym obsługę prawną, administracyjną i księgową, innym szkołom oraz placówkom oświaty, podmiotom realizującym praktyczną naukę zawodu, uczelniom współpracującym, pielęgniarce,</w:t>
            </w:r>
            <w:r w:rsidR="00AC2EC3">
              <w:rPr>
                <w:sz w:val="23"/>
                <w:szCs w:val="23"/>
              </w:rPr>
              <w:t xml:space="preserve"> stomatologowi szolnemu,</w:t>
            </w:r>
            <w:r w:rsidRPr="00AD7806">
              <w:rPr>
                <w:sz w:val="23"/>
                <w:szCs w:val="23"/>
              </w:rPr>
              <w:t xml:space="preserve"> organowi prowadzącemu – Miastu Poznań,</w:t>
            </w:r>
            <w:r w:rsidR="00260448">
              <w:rPr>
                <w:sz w:val="23"/>
                <w:szCs w:val="23"/>
              </w:rPr>
              <w:t xml:space="preserve"> Wielkopolskiej Izbie Rzemieślniczej, </w:t>
            </w:r>
            <w:r w:rsidRPr="00AD7806">
              <w:rPr>
                <w:sz w:val="23"/>
                <w:szCs w:val="23"/>
              </w:rPr>
              <w:t xml:space="preserve"> Kuratorium Oświaty, Ministerstwu Edukacji Narodowej oraz innym podmiotom uprawnionym do tego na mocy odrębnych przepisów prawa.</w:t>
            </w:r>
          </w:p>
        </w:tc>
      </w:tr>
      <w:tr w:rsidR="00765B48" w:rsidRPr="00AD7806" w:rsidTr="00351BEC">
        <w:trPr>
          <w:trHeight w:val="1454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Jakie prawa przysługują w związku z ochroną danych osobowych?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</w:p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 xml:space="preserve">Osoby, których dane dotyczą mają prawo do: 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dostępu do treści 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 xml:space="preserve">swoich </w:t>
            </w:r>
            <w:r w:rsidRPr="00AD7806">
              <w:rPr>
                <w:rFonts w:ascii="Times New Roman" w:hAnsi="Times New Roman"/>
                <w:sz w:val="23"/>
                <w:szCs w:val="23"/>
              </w:rPr>
              <w:t>danych osobowych;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żądania sprostowania danych osobowych, które są nieprawidłowe;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żądania usunięcia danych osobowych</w:t>
            </w:r>
            <w:r w:rsidRPr="00AD7806">
              <w:rPr>
                <w:rFonts w:ascii="Times New Roman" w:hAnsi="Times New Roman"/>
                <w:sz w:val="23"/>
                <w:szCs w:val="23"/>
                <w:lang w:val="pl-PL"/>
              </w:rPr>
              <w:t>, gdy: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dane nie są niezbędne do celów, dla których zostały zebrane,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dane przetwarzane są niezgodnie z prawem;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709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żądania ograniczenia przetwarzania, gdy: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osoby te kwestionują prawidłowość danych osobowych,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 xml:space="preserve">przetwarzanie jest niezgodne z prawem, a osoby te sprzeciwiają się usunięciu danych osobowych, </w:t>
            </w:r>
          </w:p>
          <w:p w:rsidR="00765B48" w:rsidRPr="00AD7806" w:rsidRDefault="00765B48" w:rsidP="00765B48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993" w:hanging="284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AD7806">
              <w:rPr>
                <w:rFonts w:ascii="Times New Roman" w:hAnsi="Times New Roman"/>
                <w:sz w:val="23"/>
                <w:szCs w:val="23"/>
              </w:rPr>
              <w:t>Administrator nie potrzebuje już danych osobowych do celów przetwarzania, ale są one potrzebne osobom, których dane dotyczą, do ustalenia, dochodzenia lub obrony roszczeń.</w:t>
            </w:r>
          </w:p>
          <w:p w:rsidR="00765B48" w:rsidRPr="00AD7806" w:rsidRDefault="00765B48" w:rsidP="00351BEC">
            <w:pPr>
              <w:pStyle w:val="Akapitzlist"/>
              <w:spacing w:after="0" w:line="240" w:lineRule="auto"/>
              <w:ind w:left="993"/>
              <w:jc w:val="both"/>
              <w:rPr>
                <w:rFonts w:ascii="Times New Roman" w:hAnsi="Times New Roman"/>
                <w:sz w:val="23"/>
                <w:szCs w:val="23"/>
              </w:rPr>
            </w:pPr>
          </w:p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Przysługuje Państwu również prawo do  wniesienia skargi do organu nadzorczego tj. Prezesa Urzędu Ochrony Danych Osobowych.</w:t>
            </w:r>
          </w:p>
        </w:tc>
      </w:tr>
      <w:tr w:rsidR="00765B48" w:rsidRPr="00AD7806" w:rsidTr="00351BEC">
        <w:trPr>
          <w:trHeight w:val="934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dane są przekazywane poza EOG?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Administrator nie przesyła danych osobowych do krajów spoza Europejskiego Obszaru Gospodarczego (EOG).</w:t>
            </w:r>
          </w:p>
        </w:tc>
      </w:tr>
      <w:tr w:rsidR="00765B48" w:rsidRPr="00AD7806" w:rsidTr="00351BEC">
        <w:trPr>
          <w:trHeight w:val="978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dane wykorzystuje się do profilowania?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Dane osobowe nie są wykorzystywane do zautomatyzowanego podejmowania decyzji, w tym do profilowania.</w:t>
            </w:r>
          </w:p>
        </w:tc>
      </w:tr>
      <w:tr w:rsidR="00765B48" w:rsidRPr="00AD7806" w:rsidTr="00351BEC">
        <w:trPr>
          <w:trHeight w:val="978"/>
        </w:trPr>
        <w:tc>
          <w:tcPr>
            <w:tcW w:w="1954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center"/>
              <w:rPr>
                <w:b/>
                <w:sz w:val="23"/>
                <w:szCs w:val="23"/>
              </w:rPr>
            </w:pPr>
            <w:r w:rsidRPr="00AD7806">
              <w:rPr>
                <w:b/>
                <w:sz w:val="23"/>
                <w:szCs w:val="23"/>
              </w:rPr>
              <w:t>Czy podawanie danych osobowych jest konieczne?</w:t>
            </w:r>
          </w:p>
        </w:tc>
        <w:tc>
          <w:tcPr>
            <w:tcW w:w="7510" w:type="dxa"/>
            <w:shd w:val="clear" w:color="auto" w:fill="auto"/>
            <w:vAlign w:val="center"/>
          </w:tcPr>
          <w:p w:rsidR="00765B48" w:rsidRPr="00AD7806" w:rsidRDefault="00765B48" w:rsidP="00351BEC">
            <w:pPr>
              <w:jc w:val="both"/>
              <w:rPr>
                <w:sz w:val="23"/>
                <w:szCs w:val="23"/>
              </w:rPr>
            </w:pPr>
            <w:r w:rsidRPr="00AD7806">
              <w:rPr>
                <w:sz w:val="23"/>
                <w:szCs w:val="23"/>
              </w:rPr>
              <w:t>Podanie przez Państwa danych osobowych jest wymagane przepisami prawa.</w:t>
            </w:r>
          </w:p>
        </w:tc>
      </w:tr>
    </w:tbl>
    <w:p w:rsidR="00765B48" w:rsidRPr="00AD7806" w:rsidRDefault="00765B48" w:rsidP="00765B48">
      <w:pPr>
        <w:jc w:val="both"/>
        <w:rPr>
          <w:sz w:val="23"/>
          <w:szCs w:val="23"/>
        </w:rPr>
      </w:pPr>
    </w:p>
    <w:p w:rsidR="00AE2DD7" w:rsidRDefault="00AE2DD7" w:rsidP="00AE2DD7">
      <w:pPr>
        <w:jc w:val="right"/>
      </w:pPr>
    </w:p>
    <w:p w:rsidR="00AE2DD7" w:rsidRDefault="00AE2DD7" w:rsidP="00AE2DD7">
      <w:pPr>
        <w:jc w:val="right"/>
      </w:pPr>
      <w:r>
        <w:t>…………………………………………….</w:t>
      </w:r>
    </w:p>
    <w:p w:rsidR="00AD7806" w:rsidRDefault="00AE2DD7" w:rsidP="00353F3E">
      <w:pPr>
        <w:ind w:left="4248" w:firstLine="708"/>
      </w:pPr>
      <w:r>
        <w:rPr>
          <w:i/>
        </w:rPr>
        <w:t xml:space="preserve">       </w:t>
      </w:r>
      <w:r w:rsidRPr="00AD7806">
        <w:rPr>
          <w:i/>
        </w:rPr>
        <w:t>data i podpis opiekuna prawnego</w:t>
      </w:r>
      <w:bookmarkStart w:id="0" w:name="_GoBack"/>
      <w:bookmarkEnd w:id="0"/>
    </w:p>
    <w:sectPr w:rsidR="00AD7806" w:rsidSect="00AE2DD7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38C" w:rsidRDefault="0056438C">
      <w:r>
        <w:separator/>
      </w:r>
    </w:p>
  </w:endnote>
  <w:endnote w:type="continuationSeparator" w:id="0">
    <w:p w:rsidR="0056438C" w:rsidRDefault="005643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96763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CB4146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B4146" w:rsidRDefault="00CB4146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4146" w:rsidRDefault="00CB414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38C" w:rsidRDefault="0056438C">
      <w:r>
        <w:separator/>
      </w:r>
    </w:p>
  </w:footnote>
  <w:footnote w:type="continuationSeparator" w:id="0">
    <w:p w:rsidR="0056438C" w:rsidRDefault="005643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2DD7" w:rsidRDefault="0056438C" w:rsidP="00AE2DD7">
    <w:pPr>
      <w:pStyle w:val="Nagwek"/>
      <w:tabs>
        <w:tab w:val="clear" w:pos="4536"/>
        <w:tab w:val="center" w:pos="4678"/>
      </w:tabs>
      <w:jc w:val="right"/>
      <w:rPr>
        <w:lang w:val="en-US"/>
      </w:rPr>
    </w:pPr>
    <w:r>
      <w:rPr>
        <w:noProof/>
        <w:sz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" o:spid="_x0000_s2050" type="#_x0000_t75" alt="logo szkoly szare" style="position:absolute;left:0;text-align:left;margin-left:196.15pt;margin-top:2.85pt;width:73.5pt;height:62.45pt;z-index:1;visibility:visible" wrapcoords="-441 0 -441 21271 21600 21271 21600 0 -441 0">
          <v:imagedata r:id="rId1" o:title="logo szkoly szare"/>
          <w10:wrap type="tight"/>
        </v:shape>
      </w:pict>
    </w:r>
  </w:p>
  <w:p w:rsidR="00AE2DD7" w:rsidRDefault="00AE2DD7" w:rsidP="00AE2DD7">
    <w:pPr>
      <w:pStyle w:val="Nagwek"/>
      <w:tabs>
        <w:tab w:val="clear" w:pos="4536"/>
        <w:tab w:val="clear" w:pos="9072"/>
        <w:tab w:val="left" w:pos="5954"/>
      </w:tabs>
      <w:rPr>
        <w:sz w:val="20"/>
      </w:rPr>
    </w:pPr>
    <w:r>
      <w:rPr>
        <w:sz w:val="20"/>
      </w:rPr>
      <w:t>Zespół Szkół Odzieżowych</w:t>
    </w:r>
    <w:r>
      <w:rPr>
        <w:sz w:val="20"/>
      </w:rPr>
      <w:tab/>
      <w:t xml:space="preserve">      </w:t>
    </w:r>
    <w:r>
      <w:rPr>
        <w:sz w:val="20"/>
      </w:rPr>
      <w:tab/>
    </w:r>
    <w:r>
      <w:rPr>
        <w:sz w:val="20"/>
      </w:rPr>
      <w:tab/>
      <w:t xml:space="preserve">            tel. 61 852 96 92</w:t>
    </w:r>
  </w:p>
  <w:p w:rsidR="00AE2DD7" w:rsidRDefault="00AE2DD7" w:rsidP="00AE2DD7">
    <w:pPr>
      <w:pStyle w:val="Nagwek"/>
      <w:tabs>
        <w:tab w:val="clear" w:pos="4536"/>
        <w:tab w:val="clear" w:pos="9072"/>
      </w:tabs>
      <w:rPr>
        <w:sz w:val="20"/>
      </w:rPr>
    </w:pPr>
    <w:r>
      <w:rPr>
        <w:sz w:val="20"/>
      </w:rPr>
      <w:t>im. Wł. Reymonta</w:t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  <w:t xml:space="preserve">             email: sekretariat@zso.poznan.pl</w:t>
    </w:r>
    <w:r>
      <w:t xml:space="preserve"> </w:t>
    </w:r>
    <w:hyperlink r:id="rId2" w:history="1"/>
  </w:p>
  <w:p w:rsidR="00AE2DD7" w:rsidRDefault="00AE2DD7" w:rsidP="00AE2DD7">
    <w:pPr>
      <w:pStyle w:val="Nagwek"/>
      <w:tabs>
        <w:tab w:val="clear" w:pos="4536"/>
        <w:tab w:val="center" w:pos="4678"/>
      </w:tabs>
      <w:rPr>
        <w:sz w:val="20"/>
      </w:rPr>
    </w:pPr>
    <w:r>
      <w:rPr>
        <w:sz w:val="20"/>
      </w:rPr>
      <w:t>ul. Kazimierza Wielkiego 17, 61- 863 Poznań</w:t>
    </w:r>
    <w:r>
      <w:rPr>
        <w:sz w:val="20"/>
      </w:rPr>
      <w:tab/>
    </w:r>
    <w:r>
      <w:rPr>
        <w:sz w:val="20"/>
      </w:rPr>
      <w:tab/>
    </w:r>
    <w:hyperlink r:id="rId3" w:history="1">
      <w:r w:rsidRPr="00D727B5">
        <w:rPr>
          <w:rStyle w:val="Hipercze"/>
          <w:sz w:val="20"/>
        </w:rPr>
        <w:t>www.zso.poznan.pl</w:t>
      </w:r>
    </w:hyperlink>
    <w:r>
      <w:rPr>
        <w:sz w:val="20"/>
      </w:rPr>
      <w:t xml:space="preserve"> </w:t>
    </w:r>
  </w:p>
  <w:p w:rsidR="00CB4146" w:rsidRDefault="00CB4146">
    <w:pPr>
      <w:pStyle w:val="Nagwek"/>
      <w:pBdr>
        <w:bottom w:val="single" w:sz="6" w:space="1" w:color="auto"/>
      </w:pBdr>
      <w:tabs>
        <w:tab w:val="clear" w:pos="4536"/>
        <w:tab w:val="center" w:pos="4678"/>
      </w:tabs>
      <w:jc w:val="right"/>
      <w:rPr>
        <w:color w:val="80808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B74952"/>
    <w:multiLevelType w:val="hybridMultilevel"/>
    <w:tmpl w:val="475C125E"/>
    <w:lvl w:ilvl="0" w:tplc="9702BB82">
      <w:numFmt w:val="bullet"/>
      <w:lvlText w:val=""/>
      <w:lvlJc w:val="left"/>
      <w:pPr>
        <w:ind w:left="1287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411B6C9C"/>
    <w:multiLevelType w:val="hybridMultilevel"/>
    <w:tmpl w:val="C2DC0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1B51B8"/>
    <w:multiLevelType w:val="hybridMultilevel"/>
    <w:tmpl w:val="993C2E20"/>
    <w:lvl w:ilvl="0" w:tplc="04150017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64E151DF"/>
    <w:multiLevelType w:val="hybridMultilevel"/>
    <w:tmpl w:val="529817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211E1D"/>
    <w:multiLevelType w:val="hybridMultilevel"/>
    <w:tmpl w:val="03EA9C4E"/>
    <w:lvl w:ilvl="0" w:tplc="9702BB82">
      <w:numFmt w:val="bullet"/>
      <w:lvlText w:val=""/>
      <w:lvlJc w:val="left"/>
      <w:pPr>
        <w:ind w:left="144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761AF"/>
    <w:rsid w:val="000230CF"/>
    <w:rsid w:val="00052952"/>
    <w:rsid w:val="00052BC8"/>
    <w:rsid w:val="000B1651"/>
    <w:rsid w:val="000F2374"/>
    <w:rsid w:val="00161937"/>
    <w:rsid w:val="00173172"/>
    <w:rsid w:val="001F2A9B"/>
    <w:rsid w:val="00227419"/>
    <w:rsid w:val="00260448"/>
    <w:rsid w:val="00266C5D"/>
    <w:rsid w:val="002761AF"/>
    <w:rsid w:val="00326750"/>
    <w:rsid w:val="00326A4C"/>
    <w:rsid w:val="00353F3E"/>
    <w:rsid w:val="003656FB"/>
    <w:rsid w:val="00377E09"/>
    <w:rsid w:val="003B2528"/>
    <w:rsid w:val="00443968"/>
    <w:rsid w:val="00452264"/>
    <w:rsid w:val="004773E5"/>
    <w:rsid w:val="0049341F"/>
    <w:rsid w:val="00496862"/>
    <w:rsid w:val="004E1EDD"/>
    <w:rsid w:val="00524335"/>
    <w:rsid w:val="00560D8C"/>
    <w:rsid w:val="0056438C"/>
    <w:rsid w:val="006406AF"/>
    <w:rsid w:val="00654A56"/>
    <w:rsid w:val="006D6A33"/>
    <w:rsid w:val="006E1765"/>
    <w:rsid w:val="006E4548"/>
    <w:rsid w:val="0073361A"/>
    <w:rsid w:val="00765B48"/>
    <w:rsid w:val="007B7ED6"/>
    <w:rsid w:val="007D2442"/>
    <w:rsid w:val="008010A2"/>
    <w:rsid w:val="00815AA1"/>
    <w:rsid w:val="00836822"/>
    <w:rsid w:val="00857C38"/>
    <w:rsid w:val="00884B13"/>
    <w:rsid w:val="00895E49"/>
    <w:rsid w:val="008A628E"/>
    <w:rsid w:val="00900D86"/>
    <w:rsid w:val="00966C69"/>
    <w:rsid w:val="0096763F"/>
    <w:rsid w:val="00984B59"/>
    <w:rsid w:val="009909A8"/>
    <w:rsid w:val="009F3728"/>
    <w:rsid w:val="00A105D1"/>
    <w:rsid w:val="00A23E32"/>
    <w:rsid w:val="00A66749"/>
    <w:rsid w:val="00AC2EC3"/>
    <w:rsid w:val="00AD7806"/>
    <w:rsid w:val="00AE2DD7"/>
    <w:rsid w:val="00AF6AEC"/>
    <w:rsid w:val="00AF7BCF"/>
    <w:rsid w:val="00B160CC"/>
    <w:rsid w:val="00B503DB"/>
    <w:rsid w:val="00BF162B"/>
    <w:rsid w:val="00C317FF"/>
    <w:rsid w:val="00C7214B"/>
    <w:rsid w:val="00C75BE2"/>
    <w:rsid w:val="00CB2F2F"/>
    <w:rsid w:val="00CB4146"/>
    <w:rsid w:val="00CE64F2"/>
    <w:rsid w:val="00D011D4"/>
    <w:rsid w:val="00D3319D"/>
    <w:rsid w:val="00D7642E"/>
    <w:rsid w:val="00E154FD"/>
    <w:rsid w:val="00EF23F2"/>
    <w:rsid w:val="00F272C7"/>
    <w:rsid w:val="00F35299"/>
    <w:rsid w:val="00F501C3"/>
    <w:rsid w:val="00FD0180"/>
    <w:rsid w:val="00FD2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5:docId w15:val="{010CDCDD-F400-47FF-8289-0A3A5C163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02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D2027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D2027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D2027"/>
  </w:style>
  <w:style w:type="character" w:styleId="Hipercze">
    <w:name w:val="Hyperlink"/>
    <w:rsid w:val="00FD2027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266C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266C5D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765B48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765B4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kapitzlistZnak">
    <w:name w:val="Akapit z listą Znak"/>
    <w:link w:val="Akapitzlist"/>
    <w:uiPriority w:val="34"/>
    <w:locked/>
    <w:rsid w:val="00765B48"/>
    <w:rPr>
      <w:rFonts w:ascii="Calibri" w:eastAsia="Calibri" w:hAnsi="Calibri"/>
      <w:sz w:val="22"/>
      <w:szCs w:val="22"/>
      <w:lang w:val="x-none" w:eastAsia="en-US"/>
    </w:rPr>
  </w:style>
  <w:style w:type="character" w:customStyle="1" w:styleId="NagwekZnak">
    <w:name w:val="Nagłówek Znak"/>
    <w:link w:val="Nagwek"/>
    <w:rsid w:val="00AE2D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6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_mjo@um.poznan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_mjo@um.poznan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so.poznan.pl" TargetMode="External"/><Relationship Id="rId2" Type="http://schemas.openxmlformats.org/officeDocument/2006/relationships/hyperlink" Target="mailto:zso@poznan.interklasa.pl" TargetMode="External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soby_Kadrowa\Dokumenty\kadry\logo\logo1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78BC1-9238-4F45-B044-95D6054DD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logo1.dotx</Template>
  <TotalTime>17</TotalTime>
  <Pages>1</Pages>
  <Words>664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Homeuse Co</Company>
  <LinksUpToDate>false</LinksUpToDate>
  <CharactersWithSpaces>4642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http://www.e-zsopoznan.pl/</vt:lpwstr>
      </vt:variant>
      <vt:variant>
        <vt:lpwstr/>
      </vt:variant>
      <vt:variant>
        <vt:i4>2228296</vt:i4>
      </vt:variant>
      <vt:variant>
        <vt:i4>0</vt:i4>
      </vt:variant>
      <vt:variant>
        <vt:i4>0</vt:i4>
      </vt:variant>
      <vt:variant>
        <vt:i4>5</vt:i4>
      </vt:variant>
      <vt:variant>
        <vt:lpwstr>mailto:zso@poznan.interklasa.pl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Kadrowa</dc:creator>
  <cp:keywords/>
  <dc:description/>
  <cp:lastModifiedBy>ZSO Poznań</cp:lastModifiedBy>
  <cp:revision>11</cp:revision>
  <cp:lastPrinted>2019-09-16T08:02:00Z</cp:lastPrinted>
  <dcterms:created xsi:type="dcterms:W3CDTF">2019-09-19T05:45:00Z</dcterms:created>
  <dcterms:modified xsi:type="dcterms:W3CDTF">2026-10-28T07:43:00Z</dcterms:modified>
</cp:coreProperties>
</file>